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C32D4" w14:textId="59970712" w:rsidR="009D3A05" w:rsidRPr="009D3A05" w:rsidRDefault="009D3A05" w:rsidP="00FC29B5">
      <w:pPr>
        <w:pStyle w:val="Heading2-nonum"/>
        <w:rPr>
          <w:rStyle w:val="Heading1Char"/>
          <w:b/>
          <w:bCs/>
          <w:sz w:val="44"/>
          <w:szCs w:val="44"/>
        </w:rPr>
      </w:pPr>
      <w:r w:rsidRPr="00EB7918">
        <w:rPr>
          <w:rStyle w:val="Heading1Char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 wp14:anchorId="441FD264" wp14:editId="13D70CB0">
                <wp:simplePos x="0" y="0"/>
                <wp:positionH relativeFrom="margin">
                  <wp:posOffset>6629400</wp:posOffset>
                </wp:positionH>
                <wp:positionV relativeFrom="paragraph">
                  <wp:posOffset>0</wp:posOffset>
                </wp:positionV>
                <wp:extent cx="2927350" cy="1676400"/>
                <wp:effectExtent l="0" t="0" r="25400" b="19050"/>
                <wp:wrapNone/>
                <wp:docPr id="619442325" name="Group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7350" cy="1676400"/>
                          <a:chOff x="0" y="0"/>
                          <a:chExt cx="4131945" cy="2887345"/>
                        </a:xfrm>
                      </wpg:grpSpPr>
                      <wps:wsp>
                        <wps:cNvPr id="1543422047" name="Rectangle: Rounded Corners 5"/>
                        <wps:cNvSpPr/>
                        <wps:spPr>
                          <a:xfrm>
                            <a:off x="0" y="0"/>
                            <a:ext cx="4131945" cy="2887345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schemeClr val="tx1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139809" name="Textbox 16"/>
                        <wps:cNvSpPr txBox="1"/>
                        <wps:spPr>
                          <a:xfrm>
                            <a:off x="976967" y="1165336"/>
                            <a:ext cx="2186973" cy="7107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EEAFD5" w14:textId="77777777" w:rsidR="009D3A05" w:rsidRPr="000C7A70" w:rsidRDefault="009D3A05" w:rsidP="009D3A05">
                              <w:pPr>
                                <w:jc w:val="center"/>
                              </w:pPr>
                              <w:r w:rsidRPr="000C7A70">
                                <w:t>PROVIDER LOGO APPEARS HERE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1FD264" id="Group 6" o:spid="_x0000_s1026" alt="&quot;&quot;" style="position:absolute;margin-left:522pt;margin-top:0;width:230.5pt;height:132pt;z-index:251685376;mso-position-horizontal-relative:margin;mso-width-relative:margin;mso-height-relative:margin" coordsize="41319,28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">
                <v:roundrect id="Rectangle: Rounded Corners 5" o:spid="_x0000_s1027" style="position:absolute;width:41319;height:2887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" filled="f" strokecolor="#969b9d [1949]" strokeweight="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6" o:spid="_x0000_s1028" type="#_x0000_t202" style="position:absolute;left:9769;top:11653;width:21870;height:7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" filled="f" stroked="f">
                  <v:textbox inset="0,0,0,0">
                    <w:txbxContent>
                      <w:p w14:paraId="0BEEAFD5" w14:textId="77777777" w:rsidR="009D3A05" w:rsidRPr="000C7A70" w:rsidRDefault="009D3A05" w:rsidP="009D3A05">
                        <w:pPr>
                          <w:jc w:val="center"/>
                        </w:pPr>
                        <w:r w:rsidRPr="000C7A70">
                          <w:t>PROVIDER LOGO APPEARS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bookmarkStart w:id="0" w:name="_Toc179211214"/>
      <w:r w:rsidRPr="00EB7918">
        <w:rPr>
          <w:rStyle w:val="Heading1Char"/>
          <w:b/>
          <w:bCs/>
          <w:sz w:val="24"/>
          <w:szCs w:val="24"/>
        </w:rPr>
        <w:t xml:space="preserve">Appendix </w:t>
      </w:r>
      <w:r>
        <w:rPr>
          <w:rStyle w:val="Heading1Char"/>
          <w:b/>
          <w:bCs/>
          <w:sz w:val="24"/>
          <w:szCs w:val="24"/>
        </w:rPr>
        <w:t>D</w:t>
      </w:r>
      <w:bookmarkEnd w:id="0"/>
      <w:r>
        <w:br/>
      </w:r>
      <w:r w:rsidRPr="009D3A05">
        <w:rPr>
          <w:rStyle w:val="Heading1Char"/>
          <w:b/>
          <w:bCs/>
          <w:sz w:val="44"/>
          <w:szCs w:val="44"/>
        </w:rPr>
        <w:t>Professional</w:t>
      </w:r>
      <w:r>
        <w:rPr>
          <w:rStyle w:val="Heading1Char"/>
          <w:b/>
          <w:bCs/>
          <w:sz w:val="44"/>
          <w:szCs w:val="44"/>
        </w:rPr>
        <w:t xml:space="preserve"> </w:t>
      </w:r>
      <w:r w:rsidRPr="009D3A05">
        <w:rPr>
          <w:rStyle w:val="Heading1Char"/>
          <w:b/>
          <w:bCs/>
          <w:sz w:val="44"/>
          <w:szCs w:val="44"/>
        </w:rPr>
        <w:t>Experience Placement Plan</w:t>
      </w:r>
    </w:p>
    <w:p w14:paraId="05A5BCC7" w14:textId="77777777" w:rsidR="009D3A05" w:rsidRPr="009D3A05" w:rsidRDefault="009D3A05" w:rsidP="009D3A05">
      <w:pPr>
        <w:rPr>
          <w:color w:val="007377" w:themeColor="text2"/>
          <w:sz w:val="16"/>
          <w:szCs w:val="18"/>
        </w:rPr>
      </w:pPr>
      <w:r w:rsidRPr="009D3A05">
        <w:rPr>
          <w:color w:val="007377" w:themeColor="text2"/>
          <w:sz w:val="16"/>
          <w:szCs w:val="18"/>
        </w:rPr>
        <w:t xml:space="preserve">This plan captures key information regarding professional experience for pre-service teachers and their initial teacher education (ITE) provider. It is designed to enable conversations between pre-service teachers and providers to ensure there is a clear understanding about the requirements and conduct of professional experience. </w:t>
      </w:r>
    </w:p>
    <w:p w14:paraId="747EC166" w14:textId="4247CB53" w:rsidR="009D3A05" w:rsidRPr="009D3A05" w:rsidRDefault="009D3A05" w:rsidP="009D3A05">
      <w:pPr>
        <w:rPr>
          <w:rStyle w:val="Heading1Char"/>
          <w:b w:val="0"/>
          <w:bCs w:val="0"/>
          <w:sz w:val="20"/>
          <w:szCs w:val="20"/>
        </w:rPr>
      </w:pPr>
      <w:r w:rsidRPr="009D3A05">
        <w:rPr>
          <w:b/>
          <w:bCs/>
          <w:color w:val="007377" w:themeColor="text2"/>
          <w:sz w:val="16"/>
          <w:szCs w:val="18"/>
        </w:rPr>
        <w:t>It is strongly recommended that it is reviewed annually by both parties.</w:t>
      </w:r>
      <w:r w:rsidRPr="009D3A05">
        <w:rPr>
          <w:rStyle w:val="Heading1Char"/>
          <w:b w:val="0"/>
          <w:bCs w:val="0"/>
          <w:sz w:val="20"/>
          <w:szCs w:val="20"/>
        </w:rPr>
        <w:br w:type="column"/>
      </w:r>
    </w:p>
    <w:p w14:paraId="3DCE5F84" w14:textId="77777777" w:rsidR="009D3A05" w:rsidRDefault="009D3A05" w:rsidP="009D3A05">
      <w:pPr>
        <w:pStyle w:val="TitleSub-heading"/>
        <w:rPr>
          <w:rStyle w:val="Heading1Char"/>
        </w:rPr>
        <w:sectPr w:rsidR="009D3A05" w:rsidSect="009D3A05">
          <w:footerReference w:type="even" r:id="rId11"/>
          <w:footerReference w:type="default" r:id="rId12"/>
          <w:pgSz w:w="16838" w:h="11906" w:orient="landscape"/>
          <w:pgMar w:top="720" w:right="720" w:bottom="720" w:left="720" w:header="708" w:footer="595" w:gutter="0"/>
          <w:cols w:num="2" w:space="708" w:equalWidth="0">
            <w:col w:w="9788" w:space="708"/>
            <w:col w:w="4900"/>
          </w:cols>
          <w:docGrid w:linePitch="360"/>
        </w:sectPr>
      </w:pPr>
    </w:p>
    <w:p w14:paraId="4840C792" w14:textId="77777777" w:rsidR="009D3A05" w:rsidRDefault="009D3A05" w:rsidP="00382144">
      <w:pPr>
        <w:pStyle w:val="Heading3-nonum"/>
        <w:sectPr w:rsidR="009D3A05" w:rsidSect="009D3A05">
          <w:type w:val="continuous"/>
          <w:pgSz w:w="16838" w:h="11906" w:orient="landscape"/>
          <w:pgMar w:top="720" w:right="720" w:bottom="720" w:left="720" w:header="708" w:footer="595" w:gutter="0"/>
          <w:cols w:space="708"/>
          <w:docGrid w:linePitch="360"/>
        </w:sectPr>
      </w:pPr>
    </w:p>
    <w:p w14:paraId="673D8B64" w14:textId="77222B72" w:rsidR="009D3A05" w:rsidRDefault="009D3A05" w:rsidP="00FC29B5">
      <w:pPr>
        <w:pStyle w:val="Heading2-nonum-appendixD"/>
      </w:pPr>
      <w:r>
        <w:t>Student details</w:t>
      </w:r>
    </w:p>
    <w:tbl>
      <w:tblPr>
        <w:tblStyle w:val="TableGrid"/>
        <w:tblW w:w="3252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628"/>
        <w:gridCol w:w="5380"/>
      </w:tblGrid>
      <w:tr w:rsidR="009D3A05" w:rsidRPr="00591745" w14:paraId="5708C68B" w14:textId="77777777" w:rsidTr="004F56DB">
        <w:trPr>
          <w:trHeight w:val="20"/>
          <w:tblHeader/>
        </w:trPr>
        <w:tc>
          <w:tcPr>
            <w:tcW w:w="2312" w:type="pct"/>
            <w:shd w:val="clear" w:color="auto" w:fill="FFFFFF" w:themeFill="background1"/>
          </w:tcPr>
          <w:p w14:paraId="3F195AB6" w14:textId="28565676" w:rsidR="009D3A05" w:rsidRPr="00FC70D5" w:rsidRDefault="009D3A05" w:rsidP="009D3A05">
            <w:pPr>
              <w:pStyle w:val="Normal-tableP9pt"/>
            </w:pPr>
            <w:r w:rsidRPr="00247FA0">
              <w:t>Pre-service teacher name</w:t>
            </w:r>
          </w:p>
        </w:tc>
        <w:tc>
          <w:tcPr>
            <w:tcW w:w="2688" w:type="pct"/>
            <w:shd w:val="clear" w:color="auto" w:fill="FFFFFF" w:themeFill="background1"/>
            <w:vAlign w:val="center"/>
          </w:tcPr>
          <w:p w14:paraId="4AB9DAB9" w14:textId="2F410B03" w:rsidR="009D3A05" w:rsidRPr="00FC70D5" w:rsidRDefault="009D3A05" w:rsidP="009D3A05">
            <w:pPr>
              <w:pStyle w:val="Normal-tableP9pt"/>
              <w:rPr>
                <w14:textFill>
                  <w14:solidFill>
                    <w14:srgbClr w14:val="000000">
                      <w14:lumMod w14:val="50000"/>
                      <w14:lumMod w14:val="50000"/>
                    </w14:srgbClr>
                  </w14:solidFill>
                </w14:textFill>
              </w:rPr>
            </w:pPr>
          </w:p>
        </w:tc>
      </w:tr>
      <w:tr w:rsidR="009D3A05" w:rsidRPr="00591745" w14:paraId="55BCAF2F" w14:textId="77777777" w:rsidTr="004F56DB">
        <w:trPr>
          <w:trHeight w:val="20"/>
          <w:tblHeader/>
        </w:trPr>
        <w:tc>
          <w:tcPr>
            <w:tcW w:w="2312" w:type="pct"/>
            <w:shd w:val="clear" w:color="auto" w:fill="FFFFFF" w:themeFill="background1"/>
          </w:tcPr>
          <w:p w14:paraId="3224DDCA" w14:textId="133FBACC" w:rsidR="009D3A05" w:rsidRPr="00FC70D5" w:rsidRDefault="009D3A05" w:rsidP="009D3A05">
            <w:pPr>
              <w:pStyle w:val="Normal-tableP9pt"/>
            </w:pPr>
            <w:r w:rsidRPr="00247FA0">
              <w:t>Pre-service teacher Student ID</w:t>
            </w:r>
          </w:p>
        </w:tc>
        <w:tc>
          <w:tcPr>
            <w:tcW w:w="2688" w:type="pct"/>
            <w:shd w:val="clear" w:color="auto" w:fill="FFFFFF" w:themeFill="background1"/>
            <w:vAlign w:val="center"/>
          </w:tcPr>
          <w:p w14:paraId="4B5D4F6C" w14:textId="77777777" w:rsidR="009D3A05" w:rsidRPr="00FC70D5" w:rsidRDefault="009D3A05" w:rsidP="009D3A05">
            <w:pPr>
              <w:pStyle w:val="Normal-tableP9pt"/>
            </w:pPr>
          </w:p>
        </w:tc>
      </w:tr>
      <w:tr w:rsidR="009D3A05" w:rsidRPr="00591745" w14:paraId="5A6912AF" w14:textId="77777777" w:rsidTr="004F56DB">
        <w:trPr>
          <w:trHeight w:val="20"/>
          <w:tblHeader/>
        </w:trPr>
        <w:tc>
          <w:tcPr>
            <w:tcW w:w="2312" w:type="pct"/>
            <w:shd w:val="clear" w:color="auto" w:fill="FFFFFF" w:themeFill="background1"/>
          </w:tcPr>
          <w:p w14:paraId="262EDD19" w14:textId="0EEDD3FE" w:rsidR="009D3A05" w:rsidRPr="00FC70D5" w:rsidRDefault="009D3A05" w:rsidP="009D3A05">
            <w:pPr>
              <w:pStyle w:val="Normal-tableP9pt"/>
            </w:pPr>
            <w:r w:rsidRPr="00247FA0">
              <w:t>Course name</w:t>
            </w:r>
          </w:p>
        </w:tc>
        <w:tc>
          <w:tcPr>
            <w:tcW w:w="2688" w:type="pct"/>
            <w:shd w:val="clear" w:color="auto" w:fill="FFFFFF" w:themeFill="background1"/>
            <w:vAlign w:val="center"/>
          </w:tcPr>
          <w:p w14:paraId="6EE4CBBD" w14:textId="77777777" w:rsidR="009D3A05" w:rsidRPr="00FC70D5" w:rsidRDefault="009D3A05" w:rsidP="009D3A05">
            <w:pPr>
              <w:pStyle w:val="Normal-tableP9pt"/>
            </w:pPr>
          </w:p>
        </w:tc>
      </w:tr>
      <w:tr w:rsidR="009D3A05" w:rsidRPr="00591745" w14:paraId="249C5950" w14:textId="77777777" w:rsidTr="004F56DB">
        <w:trPr>
          <w:trHeight w:val="20"/>
          <w:tblHeader/>
        </w:trPr>
        <w:tc>
          <w:tcPr>
            <w:tcW w:w="2312" w:type="pct"/>
            <w:shd w:val="clear" w:color="auto" w:fill="FFFFFF" w:themeFill="background1"/>
          </w:tcPr>
          <w:p w14:paraId="462A82EE" w14:textId="54EA6D5F" w:rsidR="009D3A05" w:rsidRPr="00FC70D5" w:rsidRDefault="009D3A05" w:rsidP="009D3A05">
            <w:pPr>
              <w:pStyle w:val="Normal-tableP9pt"/>
            </w:pPr>
            <w:r w:rsidRPr="00247FA0">
              <w:t>Course code</w:t>
            </w:r>
          </w:p>
        </w:tc>
        <w:tc>
          <w:tcPr>
            <w:tcW w:w="2688" w:type="pct"/>
            <w:shd w:val="clear" w:color="auto" w:fill="FFFFFF" w:themeFill="background1"/>
            <w:vAlign w:val="center"/>
          </w:tcPr>
          <w:p w14:paraId="67EDB096" w14:textId="77777777" w:rsidR="009D3A05" w:rsidRPr="00FC70D5" w:rsidRDefault="009D3A05" w:rsidP="009D3A05">
            <w:pPr>
              <w:pStyle w:val="Normal-tableP9pt"/>
            </w:pPr>
          </w:p>
        </w:tc>
      </w:tr>
      <w:tr w:rsidR="009D3A05" w:rsidRPr="00591745" w14:paraId="3AD4D180" w14:textId="77777777" w:rsidTr="004F56DB">
        <w:trPr>
          <w:trHeight w:val="20"/>
          <w:tblHeader/>
        </w:trPr>
        <w:tc>
          <w:tcPr>
            <w:tcW w:w="2312" w:type="pct"/>
            <w:shd w:val="clear" w:color="auto" w:fill="FFFFFF" w:themeFill="background1"/>
          </w:tcPr>
          <w:p w14:paraId="0C23B20A" w14:textId="4D315D4A" w:rsidR="009D3A05" w:rsidRPr="00FC70D5" w:rsidRDefault="009D3A05" w:rsidP="009D3A05">
            <w:pPr>
              <w:pStyle w:val="Normal-tableP9pt"/>
            </w:pPr>
            <w:r w:rsidRPr="00247FA0">
              <w:t>Full time / part time</w:t>
            </w:r>
            <w:r w:rsidR="00E42F77">
              <w:t>*</w:t>
            </w:r>
          </w:p>
        </w:tc>
        <w:tc>
          <w:tcPr>
            <w:tcW w:w="2688" w:type="pct"/>
            <w:shd w:val="clear" w:color="auto" w:fill="FFFFFF" w:themeFill="background1"/>
            <w:vAlign w:val="center"/>
          </w:tcPr>
          <w:p w14:paraId="5071DA69" w14:textId="77777777" w:rsidR="009D3A05" w:rsidRPr="00FC70D5" w:rsidRDefault="009D3A05" w:rsidP="009D3A05">
            <w:pPr>
              <w:pStyle w:val="Normal-tableP9pt"/>
            </w:pPr>
          </w:p>
        </w:tc>
      </w:tr>
    </w:tbl>
    <w:p w14:paraId="052B6D20" w14:textId="12E02117" w:rsidR="00E42F77" w:rsidRPr="00E42F77" w:rsidRDefault="00E42F77" w:rsidP="00E42F77">
      <w:pPr>
        <w:pStyle w:val="Regularreferencing"/>
        <w:spacing w:before="80"/>
      </w:pPr>
      <w:r>
        <w:t xml:space="preserve">* </w:t>
      </w:r>
      <w:r w:rsidRPr="00E42F77">
        <w:t>Note: for part-time students, ITE providers can add extra years of study in sections 2-4 as needed</w:t>
      </w:r>
    </w:p>
    <w:p w14:paraId="1446C57D" w14:textId="30AD5891" w:rsidR="00164E40" w:rsidRDefault="00164E40" w:rsidP="00382144">
      <w:pPr>
        <w:pStyle w:val="Heading2-nonum-appendixD"/>
        <w:spacing w:before="240"/>
      </w:pPr>
      <w:r w:rsidRPr="00164E40">
        <w:t>Program placement schedule (completed by ITE provider)</w:t>
      </w:r>
    </w:p>
    <w:p w14:paraId="1344B40A" w14:textId="31BBD0B4" w:rsidR="00164E40" w:rsidRDefault="00164E40" w:rsidP="00164E40">
      <w:r w:rsidRPr="00164E40">
        <w:t>Outline the planned placement structure for the duration of the program (e.g., semester 1, 2-week observation placement, semester 2, 6-week block placement).</w:t>
      </w:r>
    </w:p>
    <w:tbl>
      <w:tblPr>
        <w:tblStyle w:val="TableGrid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11"/>
        <w:gridCol w:w="6845"/>
        <w:gridCol w:w="6832"/>
      </w:tblGrid>
      <w:tr w:rsidR="00A500DA" w:rsidRPr="00A23A84" w14:paraId="4007D79C" w14:textId="3B65AF62" w:rsidTr="00A500DA">
        <w:trPr>
          <w:trHeight w:val="20"/>
          <w:tblHeader/>
        </w:trPr>
        <w:tc>
          <w:tcPr>
            <w:tcW w:w="556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1E36A44" w14:textId="77777777" w:rsidR="00A500DA" w:rsidRPr="00F83EC1" w:rsidRDefault="00A500DA" w:rsidP="00A500DA">
            <w:pPr>
              <w:pStyle w:val="TableHeader"/>
            </w:pPr>
          </w:p>
        </w:tc>
        <w:tc>
          <w:tcPr>
            <w:tcW w:w="2224" w:type="pct"/>
            <w:tcBorders>
              <w:right w:val="single" w:sz="4" w:space="0" w:color="FFFFFF" w:themeColor="background1"/>
            </w:tcBorders>
            <w:shd w:val="clear" w:color="auto" w:fill="007377" w:themeFill="text2"/>
          </w:tcPr>
          <w:p w14:paraId="037D23D3" w14:textId="577ECDB1" w:rsidR="00A500DA" w:rsidRPr="00F83EC1" w:rsidRDefault="00A500DA" w:rsidP="00A500DA">
            <w:pPr>
              <w:pStyle w:val="TableHeader"/>
            </w:pPr>
            <w:r w:rsidRPr="00F83EC1">
              <w:t>Semester 1</w:t>
            </w:r>
          </w:p>
        </w:tc>
        <w:tc>
          <w:tcPr>
            <w:tcW w:w="2220" w:type="pct"/>
            <w:tcBorders>
              <w:right w:val="single" w:sz="4" w:space="0" w:color="FFFFFF" w:themeColor="background1"/>
            </w:tcBorders>
            <w:shd w:val="clear" w:color="auto" w:fill="007377" w:themeFill="text2"/>
          </w:tcPr>
          <w:p w14:paraId="4706037D" w14:textId="3D253569" w:rsidR="00A500DA" w:rsidRPr="00F83EC1" w:rsidRDefault="00A500DA" w:rsidP="00A500DA">
            <w:pPr>
              <w:pStyle w:val="TableHeader"/>
            </w:pPr>
            <w:r w:rsidRPr="00F83EC1">
              <w:t xml:space="preserve">Semester </w:t>
            </w:r>
            <w:r>
              <w:t>2</w:t>
            </w:r>
          </w:p>
        </w:tc>
      </w:tr>
      <w:tr w:rsidR="00A500DA" w:rsidRPr="00F83EC1" w14:paraId="4EE860DD" w14:textId="4CC0B7CA" w:rsidTr="00A500DA">
        <w:trPr>
          <w:trHeight w:val="20"/>
        </w:trPr>
        <w:tc>
          <w:tcPr>
            <w:tcW w:w="556" w:type="pct"/>
          </w:tcPr>
          <w:p w14:paraId="159898FD" w14:textId="66FB1CF0" w:rsidR="00A500DA" w:rsidRPr="00A500DA" w:rsidRDefault="00A500DA" w:rsidP="00A500DA">
            <w:pPr>
              <w:pStyle w:val="Normal-tableP9pt"/>
              <w:rPr>
                <w:b/>
                <w:bCs/>
              </w:rPr>
            </w:pPr>
            <w:r w:rsidRPr="00A500DA">
              <w:rPr>
                <w:b/>
                <w:bCs/>
              </w:rPr>
              <w:t>Year 1</w:t>
            </w:r>
          </w:p>
        </w:tc>
        <w:tc>
          <w:tcPr>
            <w:tcW w:w="2224" w:type="pct"/>
          </w:tcPr>
          <w:p w14:paraId="4B9746D9" w14:textId="1F45CEA8" w:rsidR="00A500DA" w:rsidRPr="00743CE1" w:rsidRDefault="00A500DA" w:rsidP="00A500DA">
            <w:pPr>
              <w:pStyle w:val="Normal-tableP9pt"/>
            </w:pPr>
          </w:p>
        </w:tc>
        <w:tc>
          <w:tcPr>
            <w:tcW w:w="2220" w:type="pct"/>
          </w:tcPr>
          <w:p w14:paraId="18579102" w14:textId="5EF8E4AD" w:rsidR="00A500DA" w:rsidRPr="00F83EC1" w:rsidRDefault="00A500DA" w:rsidP="00A500DA">
            <w:pPr>
              <w:pStyle w:val="Normal-tableP9pt"/>
            </w:pPr>
          </w:p>
        </w:tc>
      </w:tr>
      <w:tr w:rsidR="00A500DA" w:rsidRPr="00F83EC1" w14:paraId="5394227F" w14:textId="77777777" w:rsidTr="00A500DA">
        <w:trPr>
          <w:trHeight w:val="20"/>
        </w:trPr>
        <w:tc>
          <w:tcPr>
            <w:tcW w:w="556" w:type="pct"/>
          </w:tcPr>
          <w:p w14:paraId="3CE7A90A" w14:textId="4A920498" w:rsidR="00A500DA" w:rsidRPr="00A500DA" w:rsidRDefault="00A500DA" w:rsidP="00A500DA">
            <w:pPr>
              <w:pStyle w:val="Normal-tableP9pt"/>
              <w:rPr>
                <w:b/>
                <w:bCs/>
              </w:rPr>
            </w:pPr>
            <w:r w:rsidRPr="00A500DA">
              <w:rPr>
                <w:b/>
                <w:bCs/>
              </w:rPr>
              <w:t>Year 2</w:t>
            </w:r>
          </w:p>
        </w:tc>
        <w:tc>
          <w:tcPr>
            <w:tcW w:w="2224" w:type="pct"/>
          </w:tcPr>
          <w:p w14:paraId="3D0EF719" w14:textId="77777777" w:rsidR="00A500DA" w:rsidRPr="00743CE1" w:rsidRDefault="00A500DA" w:rsidP="00A500DA">
            <w:pPr>
              <w:pStyle w:val="Normal-tableP9pt"/>
            </w:pPr>
          </w:p>
        </w:tc>
        <w:tc>
          <w:tcPr>
            <w:tcW w:w="2220" w:type="pct"/>
          </w:tcPr>
          <w:p w14:paraId="14F34469" w14:textId="77777777" w:rsidR="00A500DA" w:rsidRPr="00F83EC1" w:rsidRDefault="00A500DA" w:rsidP="00A500DA">
            <w:pPr>
              <w:pStyle w:val="Normal-tableP9pt"/>
            </w:pPr>
          </w:p>
        </w:tc>
      </w:tr>
      <w:tr w:rsidR="00A500DA" w:rsidRPr="00F83EC1" w14:paraId="75711348" w14:textId="77777777" w:rsidTr="00A500DA">
        <w:trPr>
          <w:trHeight w:val="20"/>
        </w:trPr>
        <w:tc>
          <w:tcPr>
            <w:tcW w:w="556" w:type="pct"/>
          </w:tcPr>
          <w:p w14:paraId="5BBAF6CE" w14:textId="5EC71A27" w:rsidR="00A500DA" w:rsidRPr="00A500DA" w:rsidRDefault="00A500DA" w:rsidP="00A500DA">
            <w:pPr>
              <w:pStyle w:val="Normal-tableP9pt"/>
              <w:rPr>
                <w:b/>
                <w:bCs/>
              </w:rPr>
            </w:pPr>
            <w:r w:rsidRPr="00A500DA">
              <w:rPr>
                <w:b/>
                <w:bCs/>
              </w:rPr>
              <w:t>Year 3</w:t>
            </w:r>
          </w:p>
        </w:tc>
        <w:tc>
          <w:tcPr>
            <w:tcW w:w="2224" w:type="pct"/>
          </w:tcPr>
          <w:p w14:paraId="7F522941" w14:textId="77777777" w:rsidR="00A500DA" w:rsidRPr="00743CE1" w:rsidRDefault="00A500DA" w:rsidP="00A500DA">
            <w:pPr>
              <w:pStyle w:val="Normal-tableP9pt"/>
            </w:pPr>
          </w:p>
        </w:tc>
        <w:tc>
          <w:tcPr>
            <w:tcW w:w="2220" w:type="pct"/>
          </w:tcPr>
          <w:p w14:paraId="548E62CC" w14:textId="77777777" w:rsidR="00A500DA" w:rsidRPr="00F83EC1" w:rsidRDefault="00A500DA" w:rsidP="00A500DA">
            <w:pPr>
              <w:pStyle w:val="Normal-tableP9pt"/>
            </w:pPr>
          </w:p>
        </w:tc>
      </w:tr>
      <w:tr w:rsidR="00A500DA" w:rsidRPr="00F83EC1" w14:paraId="45CEEC24" w14:textId="77777777" w:rsidTr="00A500DA">
        <w:trPr>
          <w:trHeight w:val="20"/>
        </w:trPr>
        <w:tc>
          <w:tcPr>
            <w:tcW w:w="556" w:type="pct"/>
          </w:tcPr>
          <w:p w14:paraId="4FA32778" w14:textId="17432954" w:rsidR="00A500DA" w:rsidRPr="00A500DA" w:rsidRDefault="00A500DA" w:rsidP="00A500DA">
            <w:pPr>
              <w:pStyle w:val="Normal-tableP9pt"/>
              <w:rPr>
                <w:b/>
                <w:bCs/>
              </w:rPr>
            </w:pPr>
            <w:r w:rsidRPr="00A500DA">
              <w:rPr>
                <w:b/>
                <w:bCs/>
              </w:rPr>
              <w:t>Year 4</w:t>
            </w:r>
          </w:p>
        </w:tc>
        <w:tc>
          <w:tcPr>
            <w:tcW w:w="2224" w:type="pct"/>
          </w:tcPr>
          <w:p w14:paraId="7D97EC08" w14:textId="77777777" w:rsidR="00A500DA" w:rsidRPr="00743CE1" w:rsidRDefault="00A500DA" w:rsidP="00A500DA">
            <w:pPr>
              <w:pStyle w:val="Normal-tableP9pt"/>
            </w:pPr>
          </w:p>
        </w:tc>
        <w:tc>
          <w:tcPr>
            <w:tcW w:w="2220" w:type="pct"/>
          </w:tcPr>
          <w:p w14:paraId="3EAE7518" w14:textId="77777777" w:rsidR="00A500DA" w:rsidRPr="00F83EC1" w:rsidRDefault="00A500DA" w:rsidP="00A500DA">
            <w:pPr>
              <w:pStyle w:val="Normal-tableP9pt"/>
            </w:pPr>
          </w:p>
        </w:tc>
      </w:tr>
    </w:tbl>
    <w:p w14:paraId="26FE5205" w14:textId="33ECF3E3" w:rsidR="00A500DA" w:rsidRDefault="00A500DA" w:rsidP="00FC29B5">
      <w:pPr>
        <w:pStyle w:val="Heading2-nonum-appendixD"/>
        <w:numPr>
          <w:ilvl w:val="0"/>
          <w:numId w:val="0"/>
        </w:numPr>
        <w:ind w:left="360"/>
      </w:pPr>
      <w:r>
        <w:br w:type="page"/>
      </w:r>
    </w:p>
    <w:p w14:paraId="25F8DCEB" w14:textId="11452763" w:rsidR="00A500DA" w:rsidRDefault="00E02330" w:rsidP="00FC29B5">
      <w:pPr>
        <w:pStyle w:val="Heading2-nonum-appendixD"/>
      </w:pPr>
      <w:r w:rsidRPr="00E02330">
        <w:lastRenderedPageBreak/>
        <w:t>Planned Graduate Teacher Standards coverage (completed by ITE provider</w:t>
      </w:r>
      <w:r>
        <w:t>)</w:t>
      </w:r>
    </w:p>
    <w:p w14:paraId="573FEFB9" w14:textId="70708354" w:rsidR="00A500DA" w:rsidRDefault="00A500DA" w:rsidP="00A500DA">
      <w:r w:rsidRPr="00A500DA">
        <w:t>Provider outlines the sequence of Graduate Teacher Standard (GTS) coverage based on taught units (e.g., 1.1, 1.4, 2.4, etc). GTS mapping must be current at the year of PST commencement.</w:t>
      </w:r>
    </w:p>
    <w:tbl>
      <w:tblPr>
        <w:tblStyle w:val="TableGrid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11"/>
        <w:gridCol w:w="6845"/>
        <w:gridCol w:w="6832"/>
      </w:tblGrid>
      <w:tr w:rsidR="00A500DA" w:rsidRPr="00A23A84" w14:paraId="431B535D" w14:textId="77777777" w:rsidTr="002A6A27">
        <w:trPr>
          <w:trHeight w:val="20"/>
          <w:tblHeader/>
        </w:trPr>
        <w:tc>
          <w:tcPr>
            <w:tcW w:w="556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4ADC6991" w14:textId="77777777" w:rsidR="00A500DA" w:rsidRPr="00F83EC1" w:rsidRDefault="00A500DA" w:rsidP="002A6A27">
            <w:pPr>
              <w:pStyle w:val="TableHeader"/>
            </w:pPr>
          </w:p>
        </w:tc>
        <w:tc>
          <w:tcPr>
            <w:tcW w:w="2224" w:type="pct"/>
            <w:tcBorders>
              <w:right w:val="single" w:sz="4" w:space="0" w:color="FFFFFF" w:themeColor="background1"/>
            </w:tcBorders>
            <w:shd w:val="clear" w:color="auto" w:fill="007377" w:themeFill="text2"/>
          </w:tcPr>
          <w:p w14:paraId="04CAC5F5" w14:textId="77777777" w:rsidR="00A500DA" w:rsidRPr="00F83EC1" w:rsidRDefault="00A500DA" w:rsidP="002A6A27">
            <w:pPr>
              <w:pStyle w:val="TableHeader"/>
            </w:pPr>
            <w:r w:rsidRPr="00F83EC1">
              <w:t>Semester 1</w:t>
            </w:r>
          </w:p>
        </w:tc>
        <w:tc>
          <w:tcPr>
            <w:tcW w:w="2220" w:type="pct"/>
            <w:tcBorders>
              <w:right w:val="single" w:sz="4" w:space="0" w:color="FFFFFF" w:themeColor="background1"/>
            </w:tcBorders>
            <w:shd w:val="clear" w:color="auto" w:fill="007377" w:themeFill="text2"/>
          </w:tcPr>
          <w:p w14:paraId="7218F927" w14:textId="77777777" w:rsidR="00A500DA" w:rsidRPr="00F83EC1" w:rsidRDefault="00A500DA" w:rsidP="002A6A27">
            <w:pPr>
              <w:pStyle w:val="TableHeader"/>
            </w:pPr>
            <w:r w:rsidRPr="00F83EC1">
              <w:t xml:space="preserve">Semester </w:t>
            </w:r>
            <w:r>
              <w:t>2</w:t>
            </w:r>
          </w:p>
        </w:tc>
      </w:tr>
      <w:tr w:rsidR="00A500DA" w:rsidRPr="00F83EC1" w14:paraId="3EAF4FFB" w14:textId="77777777" w:rsidTr="002A6A27">
        <w:trPr>
          <w:trHeight w:val="20"/>
        </w:trPr>
        <w:tc>
          <w:tcPr>
            <w:tcW w:w="556" w:type="pct"/>
          </w:tcPr>
          <w:p w14:paraId="0A59FCEB" w14:textId="77777777" w:rsidR="00A500DA" w:rsidRPr="00A500DA" w:rsidRDefault="00A500DA" w:rsidP="002A6A27">
            <w:pPr>
              <w:pStyle w:val="Normal-tableP9pt"/>
              <w:rPr>
                <w:b/>
                <w:bCs/>
              </w:rPr>
            </w:pPr>
            <w:r w:rsidRPr="00A500DA">
              <w:rPr>
                <w:b/>
                <w:bCs/>
              </w:rPr>
              <w:t>Year 1</w:t>
            </w:r>
          </w:p>
        </w:tc>
        <w:tc>
          <w:tcPr>
            <w:tcW w:w="2224" w:type="pct"/>
          </w:tcPr>
          <w:p w14:paraId="39486697" w14:textId="77777777" w:rsidR="00A500DA" w:rsidRPr="00743CE1" w:rsidRDefault="00A500DA" w:rsidP="002A6A27">
            <w:pPr>
              <w:pStyle w:val="Normal-tableP9pt"/>
            </w:pPr>
          </w:p>
        </w:tc>
        <w:tc>
          <w:tcPr>
            <w:tcW w:w="2220" w:type="pct"/>
          </w:tcPr>
          <w:p w14:paraId="29947092" w14:textId="77777777" w:rsidR="00A500DA" w:rsidRPr="00F83EC1" w:rsidRDefault="00A500DA" w:rsidP="002A6A27">
            <w:pPr>
              <w:pStyle w:val="Normal-tableP9pt"/>
            </w:pPr>
          </w:p>
        </w:tc>
      </w:tr>
      <w:tr w:rsidR="00A500DA" w:rsidRPr="00F83EC1" w14:paraId="7A9D11EB" w14:textId="77777777" w:rsidTr="002A6A27">
        <w:trPr>
          <w:trHeight w:val="20"/>
        </w:trPr>
        <w:tc>
          <w:tcPr>
            <w:tcW w:w="556" w:type="pct"/>
          </w:tcPr>
          <w:p w14:paraId="669C19D6" w14:textId="77777777" w:rsidR="00A500DA" w:rsidRPr="00A500DA" w:rsidRDefault="00A500DA" w:rsidP="002A6A27">
            <w:pPr>
              <w:pStyle w:val="Normal-tableP9pt"/>
              <w:rPr>
                <w:b/>
                <w:bCs/>
              </w:rPr>
            </w:pPr>
            <w:r w:rsidRPr="00A500DA">
              <w:rPr>
                <w:b/>
                <w:bCs/>
              </w:rPr>
              <w:t>Year 2</w:t>
            </w:r>
          </w:p>
        </w:tc>
        <w:tc>
          <w:tcPr>
            <w:tcW w:w="2224" w:type="pct"/>
          </w:tcPr>
          <w:p w14:paraId="0D9815CA" w14:textId="77777777" w:rsidR="00A500DA" w:rsidRPr="00743CE1" w:rsidRDefault="00A500DA" w:rsidP="002A6A27">
            <w:pPr>
              <w:pStyle w:val="Normal-tableP9pt"/>
            </w:pPr>
          </w:p>
        </w:tc>
        <w:tc>
          <w:tcPr>
            <w:tcW w:w="2220" w:type="pct"/>
          </w:tcPr>
          <w:p w14:paraId="1E88A134" w14:textId="77777777" w:rsidR="00A500DA" w:rsidRPr="00F83EC1" w:rsidRDefault="00A500DA" w:rsidP="002A6A27">
            <w:pPr>
              <w:pStyle w:val="Normal-tableP9pt"/>
            </w:pPr>
          </w:p>
        </w:tc>
      </w:tr>
      <w:tr w:rsidR="00A500DA" w:rsidRPr="00F83EC1" w14:paraId="07C6DC46" w14:textId="77777777" w:rsidTr="002A6A27">
        <w:trPr>
          <w:trHeight w:val="20"/>
        </w:trPr>
        <w:tc>
          <w:tcPr>
            <w:tcW w:w="556" w:type="pct"/>
          </w:tcPr>
          <w:p w14:paraId="76C54FE4" w14:textId="77777777" w:rsidR="00A500DA" w:rsidRPr="00A500DA" w:rsidRDefault="00A500DA" w:rsidP="002A6A27">
            <w:pPr>
              <w:pStyle w:val="Normal-tableP9pt"/>
              <w:rPr>
                <w:b/>
                <w:bCs/>
              </w:rPr>
            </w:pPr>
            <w:r w:rsidRPr="00A500DA">
              <w:rPr>
                <w:b/>
                <w:bCs/>
              </w:rPr>
              <w:t>Year 3</w:t>
            </w:r>
          </w:p>
        </w:tc>
        <w:tc>
          <w:tcPr>
            <w:tcW w:w="2224" w:type="pct"/>
          </w:tcPr>
          <w:p w14:paraId="0A96D0D9" w14:textId="77777777" w:rsidR="00A500DA" w:rsidRPr="00743CE1" w:rsidRDefault="00A500DA" w:rsidP="002A6A27">
            <w:pPr>
              <w:pStyle w:val="Normal-tableP9pt"/>
            </w:pPr>
          </w:p>
        </w:tc>
        <w:tc>
          <w:tcPr>
            <w:tcW w:w="2220" w:type="pct"/>
          </w:tcPr>
          <w:p w14:paraId="56D6C16A" w14:textId="77777777" w:rsidR="00A500DA" w:rsidRPr="00F83EC1" w:rsidRDefault="00A500DA" w:rsidP="002A6A27">
            <w:pPr>
              <w:pStyle w:val="Normal-tableP9pt"/>
            </w:pPr>
          </w:p>
        </w:tc>
      </w:tr>
      <w:tr w:rsidR="00A500DA" w:rsidRPr="00F83EC1" w14:paraId="2D3F5ED3" w14:textId="77777777" w:rsidTr="002A6A27">
        <w:trPr>
          <w:trHeight w:val="20"/>
        </w:trPr>
        <w:tc>
          <w:tcPr>
            <w:tcW w:w="556" w:type="pct"/>
          </w:tcPr>
          <w:p w14:paraId="72FD17F5" w14:textId="77777777" w:rsidR="00A500DA" w:rsidRPr="00A500DA" w:rsidRDefault="00A500DA" w:rsidP="002A6A27">
            <w:pPr>
              <w:pStyle w:val="Normal-tableP9pt"/>
              <w:rPr>
                <w:b/>
                <w:bCs/>
              </w:rPr>
            </w:pPr>
            <w:r w:rsidRPr="00A500DA">
              <w:rPr>
                <w:b/>
                <w:bCs/>
              </w:rPr>
              <w:t>Year 4</w:t>
            </w:r>
          </w:p>
        </w:tc>
        <w:tc>
          <w:tcPr>
            <w:tcW w:w="2224" w:type="pct"/>
          </w:tcPr>
          <w:p w14:paraId="728D0A7C" w14:textId="77777777" w:rsidR="00A500DA" w:rsidRPr="00743CE1" w:rsidRDefault="00A500DA" w:rsidP="002A6A27">
            <w:pPr>
              <w:pStyle w:val="Normal-tableP9pt"/>
            </w:pPr>
          </w:p>
        </w:tc>
        <w:tc>
          <w:tcPr>
            <w:tcW w:w="2220" w:type="pct"/>
          </w:tcPr>
          <w:p w14:paraId="27D83A40" w14:textId="77777777" w:rsidR="00A500DA" w:rsidRPr="00F83EC1" w:rsidRDefault="00A500DA" w:rsidP="002A6A27">
            <w:pPr>
              <w:pStyle w:val="Normal-tableP9pt"/>
            </w:pPr>
          </w:p>
        </w:tc>
      </w:tr>
    </w:tbl>
    <w:p w14:paraId="1F830F77" w14:textId="06939144" w:rsidR="00A500DA" w:rsidRDefault="00E02330" w:rsidP="00382144">
      <w:pPr>
        <w:pStyle w:val="Heading2-nonum-appendixD"/>
        <w:spacing w:before="240"/>
      </w:pPr>
      <w:r w:rsidRPr="00E02330">
        <w:t>Proposed plan (completed by pre-service teacher)</w:t>
      </w:r>
    </w:p>
    <w:p w14:paraId="4B98E3EB" w14:textId="77777777" w:rsidR="00A500DA" w:rsidRDefault="00A500DA" w:rsidP="00A500DA">
      <w:r>
        <w:t>PST to nominate placement preferences in accordance with structure in section 2. As applicable, for each placement, nominate the desired placement settings:</w:t>
      </w:r>
    </w:p>
    <w:p w14:paraId="436C958C" w14:textId="2320BAE4" w:rsidR="00A500DA" w:rsidRDefault="00A500DA" w:rsidP="00A500DA">
      <w:pPr>
        <w:pStyle w:val="BulletLevel1"/>
      </w:pPr>
      <w:r>
        <w:t>size (small, medium, large)</w:t>
      </w:r>
    </w:p>
    <w:p w14:paraId="37B1FA45" w14:textId="7547E44C" w:rsidR="00A500DA" w:rsidRDefault="00A500DA" w:rsidP="00A500DA">
      <w:pPr>
        <w:pStyle w:val="BulletLevel1"/>
      </w:pPr>
      <w:r>
        <w:t>sector (public, Catholic, independent)</w:t>
      </w:r>
    </w:p>
    <w:p w14:paraId="41DAFDCF" w14:textId="543592B1" w:rsidR="00A500DA" w:rsidRDefault="00A500DA" w:rsidP="00A500DA">
      <w:pPr>
        <w:pStyle w:val="BulletLevel1"/>
      </w:pPr>
      <w:r>
        <w:t>type (co-ed, single sex, other)</w:t>
      </w:r>
    </w:p>
    <w:p w14:paraId="0947D8C0" w14:textId="69F55330" w:rsidR="00A500DA" w:rsidRDefault="00A500DA" w:rsidP="00A500DA">
      <w:pPr>
        <w:pStyle w:val="BulletLevel1"/>
      </w:pPr>
      <w:r>
        <w:t>location (metropolitan, regional, rural, remote)</w:t>
      </w:r>
    </w:p>
    <w:p w14:paraId="01F4FF4F" w14:textId="62375F88" w:rsidR="00A500DA" w:rsidRDefault="00A500DA" w:rsidP="00A500DA">
      <w:pPr>
        <w:pStyle w:val="BulletLevel1"/>
      </w:pPr>
      <w:r>
        <w:t>nominate early childhood or primary, primary, or secondary for PSTs undertaking a combined deg</w:t>
      </w:r>
      <w:r w:rsidR="00E42F77">
        <w:t>ree</w:t>
      </w:r>
    </w:p>
    <w:tbl>
      <w:tblPr>
        <w:tblStyle w:val="TableGrid"/>
        <w:tblW w:w="5000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11"/>
        <w:gridCol w:w="6845"/>
        <w:gridCol w:w="6832"/>
      </w:tblGrid>
      <w:tr w:rsidR="00A500DA" w:rsidRPr="00A23A84" w14:paraId="55567A7A" w14:textId="77777777" w:rsidTr="002A6A27">
        <w:trPr>
          <w:trHeight w:val="20"/>
          <w:tblHeader/>
        </w:trPr>
        <w:tc>
          <w:tcPr>
            <w:tcW w:w="556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14:paraId="2EF31A38" w14:textId="77777777" w:rsidR="00A500DA" w:rsidRPr="00F83EC1" w:rsidRDefault="00A500DA" w:rsidP="002A6A27">
            <w:pPr>
              <w:pStyle w:val="TableHeader"/>
            </w:pPr>
          </w:p>
        </w:tc>
        <w:tc>
          <w:tcPr>
            <w:tcW w:w="2224" w:type="pct"/>
            <w:tcBorders>
              <w:right w:val="single" w:sz="4" w:space="0" w:color="FFFFFF" w:themeColor="background1"/>
            </w:tcBorders>
            <w:shd w:val="clear" w:color="auto" w:fill="007377" w:themeFill="text2"/>
          </w:tcPr>
          <w:p w14:paraId="3F41A9BE" w14:textId="77777777" w:rsidR="00A500DA" w:rsidRPr="00F83EC1" w:rsidRDefault="00A500DA" w:rsidP="002A6A27">
            <w:pPr>
              <w:pStyle w:val="TableHeader"/>
            </w:pPr>
            <w:r w:rsidRPr="00F83EC1">
              <w:t>Semester 1</w:t>
            </w:r>
          </w:p>
        </w:tc>
        <w:tc>
          <w:tcPr>
            <w:tcW w:w="2220" w:type="pct"/>
            <w:tcBorders>
              <w:right w:val="single" w:sz="4" w:space="0" w:color="FFFFFF" w:themeColor="background1"/>
            </w:tcBorders>
            <w:shd w:val="clear" w:color="auto" w:fill="007377" w:themeFill="text2"/>
          </w:tcPr>
          <w:p w14:paraId="5519AEDF" w14:textId="77777777" w:rsidR="00A500DA" w:rsidRPr="00F83EC1" w:rsidRDefault="00A500DA" w:rsidP="002A6A27">
            <w:pPr>
              <w:pStyle w:val="TableHeader"/>
            </w:pPr>
            <w:r w:rsidRPr="00F83EC1">
              <w:t xml:space="preserve">Semester </w:t>
            </w:r>
            <w:r>
              <w:t>2</w:t>
            </w:r>
          </w:p>
        </w:tc>
      </w:tr>
      <w:tr w:rsidR="00A500DA" w:rsidRPr="00F83EC1" w14:paraId="2E781BE8" w14:textId="77777777" w:rsidTr="002A6A27">
        <w:trPr>
          <w:trHeight w:val="20"/>
        </w:trPr>
        <w:tc>
          <w:tcPr>
            <w:tcW w:w="556" w:type="pct"/>
          </w:tcPr>
          <w:p w14:paraId="71A56F83" w14:textId="77777777" w:rsidR="00A500DA" w:rsidRPr="00A500DA" w:rsidRDefault="00A500DA" w:rsidP="002A6A27">
            <w:pPr>
              <w:pStyle w:val="Normal-tableP9pt"/>
              <w:rPr>
                <w:b/>
                <w:bCs/>
              </w:rPr>
            </w:pPr>
            <w:r w:rsidRPr="00A500DA">
              <w:rPr>
                <w:b/>
                <w:bCs/>
              </w:rPr>
              <w:t>Year 1</w:t>
            </w:r>
          </w:p>
        </w:tc>
        <w:tc>
          <w:tcPr>
            <w:tcW w:w="2224" w:type="pct"/>
          </w:tcPr>
          <w:p w14:paraId="72B3E295" w14:textId="77777777" w:rsidR="00A500DA" w:rsidRPr="00743CE1" w:rsidRDefault="00A500DA" w:rsidP="002A6A27">
            <w:pPr>
              <w:pStyle w:val="Normal-tableP9pt"/>
            </w:pPr>
          </w:p>
        </w:tc>
        <w:tc>
          <w:tcPr>
            <w:tcW w:w="2220" w:type="pct"/>
          </w:tcPr>
          <w:p w14:paraId="7A0860D7" w14:textId="77777777" w:rsidR="00A500DA" w:rsidRPr="00F83EC1" w:rsidRDefault="00A500DA" w:rsidP="002A6A27">
            <w:pPr>
              <w:pStyle w:val="Normal-tableP9pt"/>
            </w:pPr>
          </w:p>
        </w:tc>
      </w:tr>
      <w:tr w:rsidR="00A500DA" w:rsidRPr="00F83EC1" w14:paraId="3CFCA21C" w14:textId="77777777" w:rsidTr="002A6A27">
        <w:trPr>
          <w:trHeight w:val="20"/>
        </w:trPr>
        <w:tc>
          <w:tcPr>
            <w:tcW w:w="556" w:type="pct"/>
          </w:tcPr>
          <w:p w14:paraId="50D35A3D" w14:textId="77777777" w:rsidR="00A500DA" w:rsidRPr="00A500DA" w:rsidRDefault="00A500DA" w:rsidP="002A6A27">
            <w:pPr>
              <w:pStyle w:val="Normal-tableP9pt"/>
              <w:rPr>
                <w:b/>
                <w:bCs/>
              </w:rPr>
            </w:pPr>
            <w:r w:rsidRPr="00A500DA">
              <w:rPr>
                <w:b/>
                <w:bCs/>
              </w:rPr>
              <w:t>Year 2</w:t>
            </w:r>
          </w:p>
        </w:tc>
        <w:tc>
          <w:tcPr>
            <w:tcW w:w="2224" w:type="pct"/>
          </w:tcPr>
          <w:p w14:paraId="5739B086" w14:textId="77777777" w:rsidR="00A500DA" w:rsidRPr="00743CE1" w:rsidRDefault="00A500DA" w:rsidP="002A6A27">
            <w:pPr>
              <w:pStyle w:val="Normal-tableP9pt"/>
            </w:pPr>
          </w:p>
        </w:tc>
        <w:tc>
          <w:tcPr>
            <w:tcW w:w="2220" w:type="pct"/>
          </w:tcPr>
          <w:p w14:paraId="5B35E0C4" w14:textId="77777777" w:rsidR="00A500DA" w:rsidRPr="00F83EC1" w:rsidRDefault="00A500DA" w:rsidP="002A6A27">
            <w:pPr>
              <w:pStyle w:val="Normal-tableP9pt"/>
            </w:pPr>
          </w:p>
        </w:tc>
      </w:tr>
      <w:tr w:rsidR="00A500DA" w:rsidRPr="00F83EC1" w14:paraId="5D067953" w14:textId="77777777" w:rsidTr="002A6A27">
        <w:trPr>
          <w:trHeight w:val="20"/>
        </w:trPr>
        <w:tc>
          <w:tcPr>
            <w:tcW w:w="556" w:type="pct"/>
          </w:tcPr>
          <w:p w14:paraId="42E3DD05" w14:textId="77777777" w:rsidR="00A500DA" w:rsidRPr="00A500DA" w:rsidRDefault="00A500DA" w:rsidP="002A6A27">
            <w:pPr>
              <w:pStyle w:val="Normal-tableP9pt"/>
              <w:rPr>
                <w:b/>
                <w:bCs/>
              </w:rPr>
            </w:pPr>
            <w:r w:rsidRPr="00A500DA">
              <w:rPr>
                <w:b/>
                <w:bCs/>
              </w:rPr>
              <w:t>Year 3</w:t>
            </w:r>
          </w:p>
        </w:tc>
        <w:tc>
          <w:tcPr>
            <w:tcW w:w="2224" w:type="pct"/>
          </w:tcPr>
          <w:p w14:paraId="3AA2E248" w14:textId="77777777" w:rsidR="00A500DA" w:rsidRPr="00743CE1" w:rsidRDefault="00A500DA" w:rsidP="002A6A27">
            <w:pPr>
              <w:pStyle w:val="Normal-tableP9pt"/>
            </w:pPr>
          </w:p>
        </w:tc>
        <w:tc>
          <w:tcPr>
            <w:tcW w:w="2220" w:type="pct"/>
          </w:tcPr>
          <w:p w14:paraId="15CFB95A" w14:textId="77777777" w:rsidR="00A500DA" w:rsidRPr="00F83EC1" w:rsidRDefault="00A500DA" w:rsidP="002A6A27">
            <w:pPr>
              <w:pStyle w:val="Normal-tableP9pt"/>
            </w:pPr>
          </w:p>
        </w:tc>
      </w:tr>
      <w:tr w:rsidR="00A500DA" w:rsidRPr="00F83EC1" w14:paraId="77C3E9E0" w14:textId="77777777" w:rsidTr="002A6A27">
        <w:trPr>
          <w:trHeight w:val="20"/>
        </w:trPr>
        <w:tc>
          <w:tcPr>
            <w:tcW w:w="556" w:type="pct"/>
          </w:tcPr>
          <w:p w14:paraId="5C6957DE" w14:textId="77777777" w:rsidR="00A500DA" w:rsidRPr="00A500DA" w:rsidRDefault="00A500DA" w:rsidP="002A6A27">
            <w:pPr>
              <w:pStyle w:val="Normal-tableP9pt"/>
              <w:rPr>
                <w:b/>
                <w:bCs/>
              </w:rPr>
            </w:pPr>
            <w:r w:rsidRPr="00A500DA">
              <w:rPr>
                <w:b/>
                <w:bCs/>
              </w:rPr>
              <w:t>Year 4</w:t>
            </w:r>
          </w:p>
        </w:tc>
        <w:tc>
          <w:tcPr>
            <w:tcW w:w="2224" w:type="pct"/>
          </w:tcPr>
          <w:p w14:paraId="505CBD02" w14:textId="77777777" w:rsidR="00A500DA" w:rsidRPr="00743CE1" w:rsidRDefault="00A500DA" w:rsidP="002A6A27">
            <w:pPr>
              <w:pStyle w:val="Normal-tableP9pt"/>
            </w:pPr>
          </w:p>
        </w:tc>
        <w:tc>
          <w:tcPr>
            <w:tcW w:w="2220" w:type="pct"/>
          </w:tcPr>
          <w:p w14:paraId="10CBDC02" w14:textId="77777777" w:rsidR="00A500DA" w:rsidRPr="00F83EC1" w:rsidRDefault="00A500DA" w:rsidP="002A6A27">
            <w:pPr>
              <w:pStyle w:val="Normal-tableP9pt"/>
            </w:pPr>
          </w:p>
        </w:tc>
      </w:tr>
    </w:tbl>
    <w:p w14:paraId="7325999E" w14:textId="5173CAFA" w:rsidR="00A500DA" w:rsidRDefault="00A500DA" w:rsidP="00FC29B5">
      <w:pPr>
        <w:pStyle w:val="Heading2-nonum-appendixD"/>
        <w:numPr>
          <w:ilvl w:val="0"/>
          <w:numId w:val="0"/>
        </w:numPr>
        <w:ind w:left="360"/>
      </w:pPr>
      <w:r>
        <w:br w:type="page"/>
      </w:r>
    </w:p>
    <w:p w14:paraId="43AAD99C" w14:textId="77777777" w:rsidR="00A500DA" w:rsidRDefault="00A500DA" w:rsidP="00A500DA">
      <w:r w:rsidRPr="00A500DA">
        <w:lastRenderedPageBreak/>
        <w:t>I am studying online and intend to undertake placements in a state/territory other than my ITE provider’s location, as follows:</w:t>
      </w:r>
    </w:p>
    <w:tbl>
      <w:tblPr>
        <w:tblStyle w:val="TableGrid"/>
        <w:tblW w:w="1897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838"/>
      </w:tblGrid>
      <w:tr w:rsidR="003624B6" w:rsidRPr="000D56E0" w14:paraId="1358C859" w14:textId="77777777" w:rsidTr="003624B6">
        <w:trPr>
          <w:trHeight w:val="113"/>
        </w:trPr>
        <w:tc>
          <w:tcPr>
            <w:tcW w:w="5000" w:type="pct"/>
            <w:shd w:val="clear" w:color="auto" w:fill="FFFFFF" w:themeFill="background1"/>
            <w:vAlign w:val="center"/>
          </w:tcPr>
          <w:p w14:paraId="64A46F90" w14:textId="09A163D0" w:rsidR="003624B6" w:rsidRPr="000D56E0" w:rsidRDefault="008057E0" w:rsidP="003624B6">
            <w:pPr>
              <w:pStyle w:val="Normal-tableP9pt"/>
              <w:spacing w:after="0"/>
              <w:jc w:val="center"/>
            </w:pPr>
            <w:sdt>
              <w:sdtPr>
                <w:rPr>
                  <w:rFonts w:eastAsia="Calibri Light"/>
                </w:rPr>
                <w:id w:val="59051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248" w:rsidRPr="00A70C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624B6">
              <w:t xml:space="preserve"> ACT   </w:t>
            </w:r>
            <w:sdt>
              <w:sdtPr>
                <w:rPr>
                  <w:rFonts w:eastAsia="Calibri Light"/>
                </w:rPr>
                <w:id w:val="305047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248" w:rsidRPr="00A70C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624B6">
              <w:t xml:space="preserve"> NSW   </w:t>
            </w:r>
            <w:sdt>
              <w:sdtPr>
                <w:rPr>
                  <w:rFonts w:eastAsia="Calibri Light"/>
                </w:rPr>
                <w:id w:val="655730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248" w:rsidRPr="00A70C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624B6">
              <w:t xml:space="preserve"> NT   </w:t>
            </w:r>
            <w:sdt>
              <w:sdtPr>
                <w:rPr>
                  <w:rFonts w:eastAsia="Calibri Light"/>
                </w:rPr>
                <w:id w:val="-65244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248" w:rsidRPr="00A70C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624B6">
              <w:t xml:space="preserve"> QLD   </w:t>
            </w:r>
            <w:sdt>
              <w:sdtPr>
                <w:rPr>
                  <w:rFonts w:eastAsia="Calibri Light"/>
                </w:rPr>
                <w:id w:val="935801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248" w:rsidRPr="00A70C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624B6">
              <w:t xml:space="preserve"> SA   </w:t>
            </w:r>
            <w:sdt>
              <w:sdtPr>
                <w:rPr>
                  <w:rFonts w:eastAsia="Calibri Light"/>
                </w:rPr>
                <w:id w:val="1845816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248" w:rsidRPr="00A70C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624B6">
              <w:t xml:space="preserve"> TAS   </w:t>
            </w:r>
            <w:sdt>
              <w:sdtPr>
                <w:rPr>
                  <w:rFonts w:eastAsia="Calibri Light"/>
                </w:rPr>
                <w:id w:val="-1227530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248" w:rsidRPr="00A70C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624B6">
              <w:t xml:space="preserve"> V</w:t>
            </w:r>
            <w:r w:rsidR="00C460D5">
              <w:t>IC</w:t>
            </w:r>
            <w:r w:rsidR="003624B6">
              <w:t xml:space="preserve">   </w:t>
            </w:r>
            <w:sdt>
              <w:sdtPr>
                <w:rPr>
                  <w:rFonts w:eastAsia="Calibri Light"/>
                </w:rPr>
                <w:id w:val="-1313946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248" w:rsidRPr="00A70C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624B6">
              <w:t xml:space="preserve"> WA</w:t>
            </w:r>
          </w:p>
        </w:tc>
      </w:tr>
    </w:tbl>
    <w:p w14:paraId="22AFC8DE" w14:textId="77777777" w:rsidR="00A500DA" w:rsidRDefault="00A500DA" w:rsidP="00A500DA"/>
    <w:p w14:paraId="51C9BB63" w14:textId="65BA252F" w:rsidR="003624B6" w:rsidRDefault="003624B6" w:rsidP="003624B6">
      <w:r w:rsidRPr="003624B6">
        <w:t>I wish to be considered for a remote and/or Indigenous community placement.</w:t>
      </w:r>
    </w:p>
    <w:tbl>
      <w:tblPr>
        <w:tblStyle w:val="TableGrid"/>
        <w:tblW w:w="497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30"/>
      </w:tblGrid>
      <w:tr w:rsidR="003624B6" w:rsidRPr="000D56E0" w14:paraId="3CCF2930" w14:textId="77777777" w:rsidTr="003624B6">
        <w:trPr>
          <w:trHeight w:val="113"/>
        </w:trPr>
        <w:tc>
          <w:tcPr>
            <w:tcW w:w="5000" w:type="pct"/>
            <w:shd w:val="clear" w:color="auto" w:fill="FFFFFF" w:themeFill="background1"/>
            <w:vAlign w:val="center"/>
          </w:tcPr>
          <w:p w14:paraId="4326A686" w14:textId="7567B928" w:rsidR="003624B6" w:rsidRPr="000D56E0" w:rsidRDefault="008057E0" w:rsidP="003624B6">
            <w:pPr>
              <w:pStyle w:val="Normal-tableP9pt"/>
              <w:spacing w:after="0"/>
              <w:jc w:val="center"/>
            </w:pPr>
            <w:sdt>
              <w:sdtPr>
                <w:rPr>
                  <w:rFonts w:eastAsia="Calibri Light"/>
                </w:rPr>
                <w:id w:val="569623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24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624B6">
              <w:t xml:space="preserve"> Yes   </w:t>
            </w:r>
            <w:sdt>
              <w:sdtPr>
                <w:rPr>
                  <w:rFonts w:eastAsia="Calibri Light"/>
                </w:rPr>
                <w:id w:val="205070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248" w:rsidRPr="00A70C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624B6">
              <w:t xml:space="preserve"> No</w:t>
            </w:r>
          </w:p>
        </w:tc>
      </w:tr>
    </w:tbl>
    <w:p w14:paraId="67098830" w14:textId="77777777" w:rsidR="00A500DA" w:rsidRDefault="00A500DA" w:rsidP="00A500DA"/>
    <w:p w14:paraId="73BA7692" w14:textId="5BA1C1BE" w:rsidR="003624B6" w:rsidRDefault="003624B6" w:rsidP="003624B6">
      <w:r w:rsidRPr="003624B6">
        <w:t>If I engage in a formal or informal employment-based pathway, I agree to discuss the implications of this for professional experience with my provider.</w:t>
      </w:r>
    </w:p>
    <w:tbl>
      <w:tblPr>
        <w:tblStyle w:val="TableGrid"/>
        <w:tblW w:w="405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246"/>
      </w:tblGrid>
      <w:tr w:rsidR="003624B6" w:rsidRPr="000D56E0" w14:paraId="3367ADF6" w14:textId="77777777" w:rsidTr="003624B6">
        <w:trPr>
          <w:trHeight w:val="113"/>
        </w:trPr>
        <w:tc>
          <w:tcPr>
            <w:tcW w:w="5000" w:type="pct"/>
            <w:shd w:val="clear" w:color="auto" w:fill="FFFFFF" w:themeFill="background1"/>
            <w:vAlign w:val="center"/>
          </w:tcPr>
          <w:p w14:paraId="5363B6C6" w14:textId="0C98F1EB" w:rsidR="003624B6" w:rsidRPr="000D56E0" w:rsidRDefault="008057E0" w:rsidP="002A6A27">
            <w:pPr>
              <w:pStyle w:val="Normal-tableP9pt"/>
              <w:spacing w:after="0"/>
              <w:jc w:val="center"/>
            </w:pPr>
            <w:sdt>
              <w:sdtPr>
                <w:rPr>
                  <w:rFonts w:eastAsia="Calibri Light"/>
                </w:rPr>
                <w:id w:val="430164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4248" w:rsidRPr="00A70C1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624B6">
              <w:t xml:space="preserve"> I Agree</w:t>
            </w:r>
          </w:p>
        </w:tc>
      </w:tr>
    </w:tbl>
    <w:p w14:paraId="4DC88263" w14:textId="1DFEE6D3" w:rsidR="003624B6" w:rsidRDefault="003624B6" w:rsidP="00382144">
      <w:pPr>
        <w:pStyle w:val="Heading2-nonum-appendixD"/>
        <w:spacing w:before="240"/>
      </w:pPr>
      <w:r>
        <w:t>Signatures</w:t>
      </w:r>
    </w:p>
    <w:p w14:paraId="0F0B8571" w14:textId="38C79A96" w:rsidR="003624B6" w:rsidRDefault="003624B6" w:rsidP="003624B6">
      <w:r w:rsidRPr="003624B6">
        <w:t>I understand that this Professional Experience Plan is used to guide placement planning and should be reviewed as needed.</w:t>
      </w:r>
    </w:p>
    <w:tbl>
      <w:tblPr>
        <w:tblStyle w:val="TableGrid"/>
        <w:tblW w:w="3565" w:type="pct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459"/>
        <w:gridCol w:w="5329"/>
        <w:gridCol w:w="861"/>
        <w:gridCol w:w="1323"/>
      </w:tblGrid>
      <w:tr w:rsidR="00A81438" w:rsidRPr="00F83EC1" w14:paraId="3A613700" w14:textId="34E7BFBB" w:rsidTr="00382144">
        <w:trPr>
          <w:trHeight w:val="680"/>
        </w:trPr>
        <w:tc>
          <w:tcPr>
            <w:tcW w:w="1576" w:type="pct"/>
            <w:vAlign w:val="center"/>
          </w:tcPr>
          <w:p w14:paraId="31D84B48" w14:textId="404781DA" w:rsidR="00A81438" w:rsidRPr="00743CE1" w:rsidRDefault="00A81438" w:rsidP="00A81438">
            <w:pPr>
              <w:pStyle w:val="Normal-tableP9pt"/>
            </w:pPr>
            <w:r w:rsidRPr="003624B6">
              <w:rPr>
                <w:b/>
                <w:bCs/>
              </w:rPr>
              <w:t>Pre-service teacher</w:t>
            </w:r>
          </w:p>
        </w:tc>
        <w:tc>
          <w:tcPr>
            <w:tcW w:w="2428" w:type="pct"/>
            <w:vAlign w:val="center"/>
          </w:tcPr>
          <w:p w14:paraId="394CAC87" w14:textId="77777777" w:rsidR="00A81438" w:rsidRPr="00743CE1" w:rsidRDefault="00A81438" w:rsidP="00A81438">
            <w:pPr>
              <w:pStyle w:val="Normal-tableP9pt"/>
            </w:pPr>
          </w:p>
        </w:tc>
        <w:tc>
          <w:tcPr>
            <w:tcW w:w="392" w:type="pct"/>
            <w:vAlign w:val="center"/>
          </w:tcPr>
          <w:p w14:paraId="58719FF7" w14:textId="77777777" w:rsidR="00A81438" w:rsidRPr="00743CE1" w:rsidRDefault="00A81438" w:rsidP="00A81438">
            <w:pPr>
              <w:pStyle w:val="Normal-tableP9pt"/>
              <w:jc w:val="center"/>
            </w:pPr>
            <w:r>
              <w:rPr>
                <w:b/>
                <w:bCs/>
              </w:rPr>
              <w:t>Date</w:t>
            </w:r>
          </w:p>
        </w:tc>
        <w:tc>
          <w:tcPr>
            <w:tcW w:w="603" w:type="pct"/>
            <w:vAlign w:val="center"/>
          </w:tcPr>
          <w:p w14:paraId="3DC58631" w14:textId="180F901F" w:rsidR="00A81438" w:rsidRPr="00743CE1" w:rsidRDefault="00A81438" w:rsidP="00A81438">
            <w:pPr>
              <w:pStyle w:val="Normal-tableP9pt"/>
              <w:jc w:val="center"/>
            </w:pPr>
          </w:p>
        </w:tc>
      </w:tr>
      <w:tr w:rsidR="00A81438" w:rsidRPr="00F83EC1" w14:paraId="57258E1F" w14:textId="2CB97BBE" w:rsidTr="00382144">
        <w:trPr>
          <w:trHeight w:val="680"/>
        </w:trPr>
        <w:tc>
          <w:tcPr>
            <w:tcW w:w="1576" w:type="pct"/>
            <w:vAlign w:val="center"/>
          </w:tcPr>
          <w:p w14:paraId="7CFFC222" w14:textId="0FCAB0B0" w:rsidR="00A81438" w:rsidRPr="00743CE1" w:rsidRDefault="00A81438" w:rsidP="00A81438">
            <w:pPr>
              <w:pStyle w:val="Normal-tableP9pt"/>
            </w:pPr>
            <w:r w:rsidRPr="003624B6">
              <w:rPr>
                <w:b/>
                <w:bCs/>
              </w:rPr>
              <w:t>Program coordinator (or delegate)</w:t>
            </w:r>
          </w:p>
        </w:tc>
        <w:tc>
          <w:tcPr>
            <w:tcW w:w="2428" w:type="pct"/>
            <w:vAlign w:val="center"/>
          </w:tcPr>
          <w:p w14:paraId="4A266D9C" w14:textId="77777777" w:rsidR="00A81438" w:rsidRPr="00743CE1" w:rsidRDefault="00A81438" w:rsidP="00A81438">
            <w:pPr>
              <w:pStyle w:val="Normal-tableP9pt"/>
            </w:pPr>
          </w:p>
        </w:tc>
        <w:tc>
          <w:tcPr>
            <w:tcW w:w="392" w:type="pct"/>
            <w:vAlign w:val="center"/>
          </w:tcPr>
          <w:p w14:paraId="3A81191B" w14:textId="269C98B9" w:rsidR="00A81438" w:rsidRPr="00743CE1" w:rsidRDefault="00A81438" w:rsidP="00A81438">
            <w:pPr>
              <w:pStyle w:val="Normal-tableP9pt"/>
              <w:jc w:val="center"/>
            </w:pPr>
            <w:r>
              <w:rPr>
                <w:b/>
                <w:bCs/>
              </w:rPr>
              <w:t>Date</w:t>
            </w:r>
          </w:p>
        </w:tc>
        <w:tc>
          <w:tcPr>
            <w:tcW w:w="603" w:type="pct"/>
            <w:vAlign w:val="center"/>
          </w:tcPr>
          <w:p w14:paraId="3BDA09E0" w14:textId="79585202" w:rsidR="00A81438" w:rsidRPr="00743CE1" w:rsidRDefault="00A81438" w:rsidP="00A81438">
            <w:pPr>
              <w:pStyle w:val="Normal-tableP9pt"/>
              <w:jc w:val="center"/>
            </w:pPr>
          </w:p>
        </w:tc>
      </w:tr>
    </w:tbl>
    <w:p w14:paraId="418969CA" w14:textId="56B67C7A" w:rsidR="0047506C" w:rsidRPr="003E5390" w:rsidRDefault="0047506C" w:rsidP="001910F8"/>
    <w:sectPr w:rsidR="0047506C" w:rsidRPr="003E5390" w:rsidSect="001910F8">
      <w:headerReference w:type="even" r:id="rId13"/>
      <w:footerReference w:type="even" r:id="rId14"/>
      <w:footerReference w:type="default" r:id="rId15"/>
      <w:type w:val="continuous"/>
      <w:pgSz w:w="16838" w:h="11906" w:orient="landscape"/>
      <w:pgMar w:top="720" w:right="720" w:bottom="720" w:left="720" w:header="708" w:footer="5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B7F907" w14:textId="77777777" w:rsidR="00DE2080" w:rsidRPr="003E5390" w:rsidRDefault="00DE2080" w:rsidP="003E5390">
      <w:r>
        <w:separator/>
      </w:r>
    </w:p>
    <w:p w14:paraId="1AD95AA3" w14:textId="77777777" w:rsidR="00DE2080" w:rsidRDefault="00DE2080"/>
  </w:endnote>
  <w:endnote w:type="continuationSeparator" w:id="0">
    <w:p w14:paraId="2C5283EA" w14:textId="77777777" w:rsidR="00DE2080" w:rsidRPr="003E5390" w:rsidRDefault="00DE2080" w:rsidP="003E5390">
      <w:r>
        <w:continuationSeparator/>
      </w:r>
    </w:p>
    <w:p w14:paraId="749B727C" w14:textId="77777777" w:rsidR="00DE2080" w:rsidRDefault="00DE20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E995C" w14:textId="52439F8D" w:rsidR="000B2088" w:rsidRPr="009802BB" w:rsidRDefault="00877EC4" w:rsidP="00CE2BE2">
    <w:pPr>
      <w:pStyle w:val="FooterTextRight"/>
      <w:tabs>
        <w:tab w:val="right" w:pos="4678"/>
      </w:tabs>
      <w:jc w:val="left"/>
    </w:pPr>
    <w:r>
      <w:fldChar w:fldCharType="begin"/>
    </w:r>
    <w:r>
      <w:instrText xml:space="preserve"> PAGE   \* MERGEFORMAT </w:instrText>
    </w:r>
    <w:r>
      <w:fldChar w:fldCharType="separate"/>
    </w:r>
    <w:r w:rsidR="00080E74">
      <w:rPr>
        <w:noProof/>
      </w:rPr>
      <w:t>8</w:t>
    </w:r>
    <w:r>
      <w:rPr>
        <w:noProof/>
      </w:rPr>
      <w:fldChar w:fldCharType="end"/>
    </w:r>
    <w:r w:rsidR="00CE2BE2">
      <w:rPr>
        <w:noProof/>
      </w:rPr>
      <w:tab/>
    </w:r>
    <w:r w:rsidR="009F2E34" w:rsidRPr="009F2E34">
      <w:t>Australian Professional Experience Guidelines, AITSL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4E7B66" w14:textId="7DF0AED9" w:rsidR="000B2088" w:rsidRPr="003E5390" w:rsidRDefault="00FC29B5" w:rsidP="002F1CF2">
    <w:pPr>
      <w:pStyle w:val="FooterTextRight"/>
    </w:pPr>
    <w:r w:rsidRPr="00FC29B5">
      <w:t>Australian Professional Experience Guidelines, AITSL</w:t>
    </w:r>
    <w:r w:rsidR="00877EC4">
      <w:tab/>
    </w:r>
    <w:r w:rsidR="00877EC4">
      <w:fldChar w:fldCharType="begin"/>
    </w:r>
    <w:r w:rsidR="00877EC4">
      <w:instrText xml:space="preserve"> PAGE   \* MERGEFORMAT </w:instrText>
    </w:r>
    <w:r w:rsidR="00877EC4">
      <w:fldChar w:fldCharType="separate"/>
    </w:r>
    <w:r w:rsidR="00080E74">
      <w:rPr>
        <w:noProof/>
      </w:rPr>
      <w:t>9</w:t>
    </w:r>
    <w:r w:rsidR="00877EC4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D0FAAD" w14:textId="77777777" w:rsidR="000B2088" w:rsidRPr="00B75CEA" w:rsidRDefault="000B2088" w:rsidP="00B75CE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A9A5A" w14:textId="77777777" w:rsidR="000B2088" w:rsidRPr="00711348" w:rsidRDefault="000B2088" w:rsidP="007113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956ABC" w14:textId="77777777" w:rsidR="00DE2080" w:rsidRPr="003E5390" w:rsidRDefault="00DE2080" w:rsidP="003E5390">
      <w:r>
        <w:separator/>
      </w:r>
    </w:p>
    <w:p w14:paraId="152C5530" w14:textId="77777777" w:rsidR="00DE2080" w:rsidRDefault="00DE2080"/>
  </w:footnote>
  <w:footnote w:type="continuationSeparator" w:id="0">
    <w:p w14:paraId="2C6101B4" w14:textId="77777777" w:rsidR="00DE2080" w:rsidRPr="003E5390" w:rsidRDefault="00DE2080" w:rsidP="003E5390">
      <w:r>
        <w:continuationSeparator/>
      </w:r>
    </w:p>
    <w:p w14:paraId="208B3268" w14:textId="77777777" w:rsidR="00DE2080" w:rsidRDefault="00DE20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4BCFC" w14:textId="77777777" w:rsidR="000B2088" w:rsidRDefault="000B20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346217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75EEB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E6E0F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0697E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822543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2AED7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75CDB2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6A3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29A2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3A5617"/>
    <w:multiLevelType w:val="hybridMultilevel"/>
    <w:tmpl w:val="0478C61E"/>
    <w:lvl w:ilvl="0" w:tplc="165AD34E">
      <w:start w:val="1"/>
      <w:numFmt w:val="decimal"/>
      <w:pStyle w:val="Footnote"/>
      <w:lvlText w:val="%1."/>
      <w:lvlJc w:val="left"/>
      <w:pPr>
        <w:ind w:left="227" w:hanging="227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EF7F69"/>
    <w:multiLevelType w:val="multilevel"/>
    <w:tmpl w:val="9F0644A4"/>
    <w:styleLink w:val="StyleNumbered11ptBoldLeft0cmHanging05cm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1" w15:restartNumberingAfterBreak="0">
    <w:nsid w:val="0C80A54D"/>
    <w:multiLevelType w:val="multilevel"/>
    <w:tmpl w:val="DE6E9DF8"/>
    <w:name w:val="Aitsl bullets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color w:val="007377"/>
      </w:rPr>
    </w:lvl>
    <w:lvl w:ilvl="1">
      <w:numFmt w:val="bullet"/>
      <w:lvlText w:val=""/>
      <w:lvlJc w:val="left"/>
      <w:pPr>
        <w:ind w:left="0" w:firstLine="0"/>
      </w:pPr>
      <w:rPr>
        <w:rFonts w:ascii="Symbol" w:hAnsi="Symbol" w:hint="default"/>
        <w:color w:val="007377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0DF402FE"/>
    <w:multiLevelType w:val="multilevel"/>
    <w:tmpl w:val="5FC6B812"/>
    <w:styleLink w:val="CurrentList9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16706D50"/>
    <w:multiLevelType w:val="multilevel"/>
    <w:tmpl w:val="4046455A"/>
    <w:name w:val="AITSL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color w:val="007377" w:themeColor="text2"/>
      </w:rPr>
    </w:lvl>
    <w:lvl w:ilvl="1">
      <w:start w:val="1"/>
      <w:numFmt w:val="decimal"/>
      <w:lvlText w:val="%1.%2."/>
      <w:lvlJc w:val="left"/>
      <w:pPr>
        <w:ind w:left="425" w:hanging="425"/>
      </w:pPr>
      <w:rPr>
        <w:rFonts w:hint="default"/>
        <w:color w:val="007377" w:themeColor="text2"/>
      </w:rPr>
    </w:lvl>
    <w:lvl w:ilvl="2">
      <w:start w:val="1"/>
      <w:numFmt w:val="decimal"/>
      <w:lvlText w:val="%2.%1.%3."/>
      <w:lvlJc w:val="left"/>
      <w:pPr>
        <w:ind w:left="425" w:hanging="42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425" w:hanging="425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425" w:hanging="425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25" w:hanging="425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25" w:hanging="425"/>
      </w:pPr>
      <w:rPr>
        <w:rFonts w:hint="default"/>
      </w:rPr>
    </w:lvl>
    <w:lvl w:ilvl="8">
      <w:start w:val="2"/>
      <w:numFmt w:val="lowerRoman"/>
      <w:lvlText w:val="(%9)"/>
      <w:lvlJc w:val="left"/>
      <w:pPr>
        <w:ind w:left="425" w:hanging="425"/>
      </w:pPr>
      <w:rPr>
        <w:rFonts w:hint="default"/>
      </w:rPr>
    </w:lvl>
  </w:abstractNum>
  <w:abstractNum w:abstractNumId="14" w15:restartNumberingAfterBreak="0">
    <w:nsid w:val="18F766B5"/>
    <w:multiLevelType w:val="hybridMultilevel"/>
    <w:tmpl w:val="D5DA9440"/>
    <w:lvl w:ilvl="0" w:tplc="9DAC73E2">
      <w:start w:val="1"/>
      <w:numFmt w:val="decimal"/>
      <w:pStyle w:val="Heading2-nonum-appendixD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AFA2417"/>
    <w:multiLevelType w:val="multilevel"/>
    <w:tmpl w:val="CA3E255E"/>
    <w:styleLink w:val="CurrentList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1C452BA0"/>
    <w:multiLevelType w:val="multilevel"/>
    <w:tmpl w:val="C5469DC6"/>
    <w:styleLink w:val="StyleOutlinenumberedBoldCustomColorRGB0115119Left"/>
    <w:lvl w:ilvl="0">
      <w:start w:val="1"/>
      <w:numFmt w:val="lowerRoman"/>
      <w:lvlText w:val="%1."/>
      <w:lvlJc w:val="right"/>
      <w:pPr>
        <w:tabs>
          <w:tab w:val="num" w:pos="284"/>
        </w:tabs>
        <w:ind w:left="284" w:hanging="284"/>
      </w:pPr>
      <w:rPr>
        <w:rFonts w:ascii="Arial" w:hAnsi="Arial"/>
        <w:b w:val="0"/>
        <w:bCs/>
        <w:color w:val="007377"/>
        <w:sz w:val="20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007377"/>
        <w:u w:val="none"/>
      </w:rPr>
    </w:lvl>
    <w:lvl w:ilvl="2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7377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09A5E9A"/>
    <w:multiLevelType w:val="hybridMultilevel"/>
    <w:tmpl w:val="3BB02C0E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7F4428"/>
    <w:multiLevelType w:val="multilevel"/>
    <w:tmpl w:val="8E40C73A"/>
    <w:styleLink w:val="CurrentList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297C3C10"/>
    <w:multiLevelType w:val="hybridMultilevel"/>
    <w:tmpl w:val="8154DB00"/>
    <w:lvl w:ilvl="0" w:tplc="263E84C8">
      <w:start w:val="1"/>
      <w:numFmt w:val="bullet"/>
      <w:pStyle w:val="Greybox"/>
      <w:lvlText w:val=""/>
      <w:lvlJc w:val="left"/>
      <w:pPr>
        <w:ind w:left="720" w:hanging="360"/>
      </w:pPr>
      <w:rPr>
        <w:rFonts w:ascii="Symbol" w:hAnsi="Symbol" w:hint="default"/>
        <w:color w:val="007377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820AD5"/>
    <w:multiLevelType w:val="multilevel"/>
    <w:tmpl w:val="DFCC197E"/>
    <w:styleLink w:val="CurrentList1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31F071DF"/>
    <w:multiLevelType w:val="hybridMultilevel"/>
    <w:tmpl w:val="A78EA1C8"/>
    <w:lvl w:ilvl="0" w:tplc="DB2A9C0E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7702C0"/>
    <w:multiLevelType w:val="hybridMultilevel"/>
    <w:tmpl w:val="6E1EEC3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722CAD"/>
    <w:multiLevelType w:val="multilevel"/>
    <w:tmpl w:val="A50E7D2C"/>
    <w:styleLink w:val="BulletList"/>
    <w:lvl w:ilvl="0">
      <w:start w:val="1"/>
      <w:numFmt w:val="bullet"/>
      <w:pStyle w:val="BulletLevel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7377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007377"/>
        <w:u w:val="none"/>
      </w:rPr>
    </w:lvl>
    <w:lvl w:ilvl="2">
      <w:start w:val="1"/>
      <w:numFmt w:val="bullet"/>
      <w:pStyle w:val="BulletLevel3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7377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3DE532F3"/>
    <w:multiLevelType w:val="multilevel"/>
    <w:tmpl w:val="E52E90C6"/>
    <w:name w:val="AITSL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3F0151C6"/>
    <w:multiLevelType w:val="multilevel"/>
    <w:tmpl w:val="5FC6B812"/>
    <w:styleLink w:val="CurrentList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42770FD1"/>
    <w:multiLevelType w:val="multilevel"/>
    <w:tmpl w:val="E3E20900"/>
    <w:styleLink w:val="CurrentList7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44B63089"/>
    <w:multiLevelType w:val="multilevel"/>
    <w:tmpl w:val="BD76127A"/>
    <w:styleLink w:val="CurrentList3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  <w:color w:val="007377" w:themeColor="text2"/>
      </w:rPr>
    </w:lvl>
    <w:lvl w:ilvl="1">
      <w:start w:val="1"/>
      <w:numFmt w:val="decimal"/>
      <w:lvlRestart w:val="0"/>
      <w:lvlText w:val="%1.%2."/>
      <w:lvlJc w:val="left"/>
      <w:pPr>
        <w:ind w:left="454" w:hanging="454"/>
      </w:pPr>
      <w:rPr>
        <w:rFonts w:hint="default"/>
        <w:color w:val="007377" w:themeColor="text2"/>
      </w:rPr>
    </w:lvl>
    <w:lvl w:ilvl="2">
      <w:start w:val="1"/>
      <w:numFmt w:val="decimal"/>
      <w:lvlRestart w:val="0"/>
      <w:lvlText w:val="%1.%2.%3"/>
      <w:lvlJc w:val="left"/>
      <w:pPr>
        <w:ind w:left="709" w:hanging="709"/>
      </w:pPr>
      <w:rPr>
        <w:rFonts w:hint="default"/>
        <w:color w:val="auto"/>
      </w:rPr>
    </w:lvl>
    <w:lvl w:ilvl="3">
      <w:start w:val="1"/>
      <w:numFmt w:val="lowerLetter"/>
      <w:lvlText w:val="%4)"/>
      <w:lvlJc w:val="left"/>
      <w:pPr>
        <w:ind w:left="425" w:hanging="425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425" w:hanging="425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25" w:hanging="425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25" w:hanging="425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25" w:hanging="425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425" w:hanging="425"/>
      </w:pPr>
      <w:rPr>
        <w:rFonts w:hint="default"/>
      </w:rPr>
    </w:lvl>
  </w:abstractNum>
  <w:abstractNum w:abstractNumId="28" w15:restartNumberingAfterBreak="0">
    <w:nsid w:val="464C14DB"/>
    <w:multiLevelType w:val="multilevel"/>
    <w:tmpl w:val="E3E20900"/>
    <w:styleLink w:val="CurrentList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Restart w:val="0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4B6D4644"/>
    <w:multiLevelType w:val="multilevel"/>
    <w:tmpl w:val="A50E7D2C"/>
    <w:numStyleLink w:val="BulletList"/>
  </w:abstractNum>
  <w:abstractNum w:abstractNumId="30" w15:restartNumberingAfterBreak="0">
    <w:nsid w:val="52F420E6"/>
    <w:multiLevelType w:val="multilevel"/>
    <w:tmpl w:val="ED627BA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5CB41FCE"/>
    <w:multiLevelType w:val="multilevel"/>
    <w:tmpl w:val="1C0411F8"/>
    <w:name w:val="AITSL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36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600" w:hanging="108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  <w:color w:val="000000"/>
      </w:rPr>
    </w:lvl>
  </w:abstractNum>
  <w:abstractNum w:abstractNumId="32" w15:restartNumberingAfterBreak="0">
    <w:nsid w:val="5F5B7728"/>
    <w:multiLevelType w:val="multilevel"/>
    <w:tmpl w:val="E52E90C6"/>
    <w:name w:val="AITSL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3EB73F3"/>
    <w:multiLevelType w:val="multilevel"/>
    <w:tmpl w:val="C5469DC6"/>
    <w:styleLink w:val="StyleOutlinenumberedCustomColorRGB0115119Left0cm"/>
    <w:lvl w:ilvl="0">
      <w:start w:val="1"/>
      <w:numFmt w:val="lowerRoman"/>
      <w:lvlText w:val="%1."/>
      <w:lvlJc w:val="right"/>
      <w:pPr>
        <w:tabs>
          <w:tab w:val="num" w:pos="284"/>
        </w:tabs>
        <w:ind w:left="284" w:hanging="284"/>
      </w:pPr>
      <w:rPr>
        <w:rFonts w:ascii="Arial" w:hAnsi="Arial"/>
        <w:color w:val="007377"/>
        <w:sz w:val="20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007377"/>
        <w:u w:val="none"/>
      </w:rPr>
    </w:lvl>
    <w:lvl w:ilvl="2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7377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6A6443F7"/>
    <w:multiLevelType w:val="multilevel"/>
    <w:tmpl w:val="8D4C3A42"/>
    <w:name w:val="AITSL2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B6129C8"/>
    <w:multiLevelType w:val="multilevel"/>
    <w:tmpl w:val="C5469DC6"/>
    <w:styleLink w:val="i"/>
    <w:lvl w:ilvl="0">
      <w:start w:val="1"/>
      <w:numFmt w:val="lowerRoman"/>
      <w:lvlText w:val="%1."/>
      <w:lvlJc w:val="right"/>
      <w:pPr>
        <w:tabs>
          <w:tab w:val="num" w:pos="284"/>
        </w:tabs>
        <w:ind w:left="284" w:hanging="284"/>
      </w:pPr>
      <w:rPr>
        <w:rFonts w:ascii="Arial" w:hAnsi="Arial"/>
        <w:color w:val="007377"/>
        <w:sz w:val="20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007377"/>
        <w:u w:val="none"/>
      </w:rPr>
    </w:lvl>
    <w:lvl w:ilvl="2">
      <w:start w:val="1"/>
      <w:numFmt w:val="bullet"/>
      <w:lvlText w:val="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7377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74FC4068"/>
    <w:multiLevelType w:val="multilevel"/>
    <w:tmpl w:val="E52E90C6"/>
    <w:name w:val="AITSL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838463D"/>
    <w:multiLevelType w:val="multilevel"/>
    <w:tmpl w:val="0F78B9CA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6A6AA4"/>
    <w:multiLevelType w:val="multilevel"/>
    <w:tmpl w:val="0BA4F30E"/>
    <w:styleLink w:val="CurrentList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62152742">
    <w:abstractNumId w:val="19"/>
  </w:num>
  <w:num w:numId="2" w16cid:durableId="567570084">
    <w:abstractNumId w:val="29"/>
  </w:num>
  <w:num w:numId="3" w16cid:durableId="848175798">
    <w:abstractNumId w:val="9"/>
  </w:num>
  <w:num w:numId="4" w16cid:durableId="1124495905">
    <w:abstractNumId w:val="23"/>
  </w:num>
  <w:num w:numId="5" w16cid:durableId="963729946">
    <w:abstractNumId w:val="21"/>
  </w:num>
  <w:num w:numId="6" w16cid:durableId="966088484">
    <w:abstractNumId w:val="10"/>
  </w:num>
  <w:num w:numId="7" w16cid:durableId="1350987517">
    <w:abstractNumId w:val="35"/>
  </w:num>
  <w:num w:numId="8" w16cid:durableId="1416440606">
    <w:abstractNumId w:val="16"/>
  </w:num>
  <w:num w:numId="9" w16cid:durableId="10495835">
    <w:abstractNumId w:val="33"/>
  </w:num>
  <w:num w:numId="10" w16cid:durableId="1713386650">
    <w:abstractNumId w:val="37"/>
  </w:num>
  <w:num w:numId="11" w16cid:durableId="1367826885">
    <w:abstractNumId w:val="38"/>
  </w:num>
  <w:num w:numId="12" w16cid:durableId="694499031">
    <w:abstractNumId w:val="27"/>
  </w:num>
  <w:num w:numId="13" w16cid:durableId="1021010818">
    <w:abstractNumId w:val="15"/>
  </w:num>
  <w:num w:numId="14" w16cid:durableId="2129156200">
    <w:abstractNumId w:val="18"/>
  </w:num>
  <w:num w:numId="15" w16cid:durableId="1519274178">
    <w:abstractNumId w:val="28"/>
  </w:num>
  <w:num w:numId="16" w16cid:durableId="78909925">
    <w:abstractNumId w:val="26"/>
  </w:num>
  <w:num w:numId="17" w16cid:durableId="1868254439">
    <w:abstractNumId w:val="25"/>
  </w:num>
  <w:num w:numId="18" w16cid:durableId="1986735851">
    <w:abstractNumId w:val="12"/>
  </w:num>
  <w:num w:numId="19" w16cid:durableId="748884672">
    <w:abstractNumId w:val="20"/>
  </w:num>
  <w:num w:numId="20" w16cid:durableId="1138260645">
    <w:abstractNumId w:val="30"/>
  </w:num>
  <w:num w:numId="21" w16cid:durableId="277032043">
    <w:abstractNumId w:val="22"/>
  </w:num>
  <w:num w:numId="22" w16cid:durableId="1372269871">
    <w:abstractNumId w:val="17"/>
  </w:num>
  <w:num w:numId="23" w16cid:durableId="716584680">
    <w:abstractNumId w:val="14"/>
  </w:num>
  <w:num w:numId="24" w16cid:durableId="167719038">
    <w:abstractNumId w:val="8"/>
  </w:num>
  <w:num w:numId="25" w16cid:durableId="1611161737">
    <w:abstractNumId w:val="7"/>
  </w:num>
  <w:num w:numId="26" w16cid:durableId="1677657947">
    <w:abstractNumId w:val="6"/>
  </w:num>
  <w:num w:numId="27" w16cid:durableId="91634215">
    <w:abstractNumId w:val="5"/>
  </w:num>
  <w:num w:numId="28" w16cid:durableId="558173205">
    <w:abstractNumId w:val="4"/>
  </w:num>
  <w:num w:numId="29" w16cid:durableId="648216617">
    <w:abstractNumId w:val="3"/>
  </w:num>
  <w:num w:numId="30" w16cid:durableId="715619711">
    <w:abstractNumId w:val="2"/>
  </w:num>
  <w:num w:numId="31" w16cid:durableId="422845071">
    <w:abstractNumId w:val="1"/>
  </w:num>
  <w:num w:numId="32" w16cid:durableId="1981229590">
    <w:abstractNumId w:val="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91A"/>
    <w:rsid w:val="00000BA4"/>
    <w:rsid w:val="00003CF0"/>
    <w:rsid w:val="000047E1"/>
    <w:rsid w:val="00007107"/>
    <w:rsid w:val="0001144D"/>
    <w:rsid w:val="00011F23"/>
    <w:rsid w:val="00014E24"/>
    <w:rsid w:val="00035DB2"/>
    <w:rsid w:val="000447DA"/>
    <w:rsid w:val="00055AD6"/>
    <w:rsid w:val="00056B20"/>
    <w:rsid w:val="00065EDE"/>
    <w:rsid w:val="0006656C"/>
    <w:rsid w:val="00075015"/>
    <w:rsid w:val="00080E74"/>
    <w:rsid w:val="000B2088"/>
    <w:rsid w:val="000C18BA"/>
    <w:rsid w:val="000C5E1C"/>
    <w:rsid w:val="000C7A70"/>
    <w:rsid w:val="000D0EF4"/>
    <w:rsid w:val="000F34AC"/>
    <w:rsid w:val="000F44DF"/>
    <w:rsid w:val="00104A32"/>
    <w:rsid w:val="00106958"/>
    <w:rsid w:val="00110664"/>
    <w:rsid w:val="00111863"/>
    <w:rsid w:val="0011642D"/>
    <w:rsid w:val="001178AA"/>
    <w:rsid w:val="001225F5"/>
    <w:rsid w:val="0012353F"/>
    <w:rsid w:val="00127F54"/>
    <w:rsid w:val="0015362D"/>
    <w:rsid w:val="00164722"/>
    <w:rsid w:val="00164E40"/>
    <w:rsid w:val="00165B50"/>
    <w:rsid w:val="00170016"/>
    <w:rsid w:val="00177A8E"/>
    <w:rsid w:val="001910F8"/>
    <w:rsid w:val="00192315"/>
    <w:rsid w:val="00195CE9"/>
    <w:rsid w:val="00197F01"/>
    <w:rsid w:val="001A07A4"/>
    <w:rsid w:val="001B04F9"/>
    <w:rsid w:val="001B2963"/>
    <w:rsid w:val="001B47EA"/>
    <w:rsid w:val="001B4EA0"/>
    <w:rsid w:val="001B5908"/>
    <w:rsid w:val="001C394C"/>
    <w:rsid w:val="001D565F"/>
    <w:rsid w:val="001D5993"/>
    <w:rsid w:val="001D67D2"/>
    <w:rsid w:val="001E0CDA"/>
    <w:rsid w:val="001F3009"/>
    <w:rsid w:val="001F3214"/>
    <w:rsid w:val="001F58F9"/>
    <w:rsid w:val="00211DAF"/>
    <w:rsid w:val="00214314"/>
    <w:rsid w:val="00215674"/>
    <w:rsid w:val="00215B0B"/>
    <w:rsid w:val="00216C0F"/>
    <w:rsid w:val="002174EA"/>
    <w:rsid w:val="00221F27"/>
    <w:rsid w:val="002240C9"/>
    <w:rsid w:val="0022446B"/>
    <w:rsid w:val="00224946"/>
    <w:rsid w:val="002367E8"/>
    <w:rsid w:val="002377CC"/>
    <w:rsid w:val="0024373D"/>
    <w:rsid w:val="002510E7"/>
    <w:rsid w:val="002534BF"/>
    <w:rsid w:val="00254816"/>
    <w:rsid w:val="00257DC4"/>
    <w:rsid w:val="00260D37"/>
    <w:rsid w:val="00260F7D"/>
    <w:rsid w:val="0026588A"/>
    <w:rsid w:val="00265D0B"/>
    <w:rsid w:val="002674B2"/>
    <w:rsid w:val="002A456D"/>
    <w:rsid w:val="002B0C74"/>
    <w:rsid w:val="002B606A"/>
    <w:rsid w:val="002C1AF0"/>
    <w:rsid w:val="002C6426"/>
    <w:rsid w:val="002C7628"/>
    <w:rsid w:val="002C786E"/>
    <w:rsid w:val="002D1B8D"/>
    <w:rsid w:val="002D3F00"/>
    <w:rsid w:val="002D79DC"/>
    <w:rsid w:val="002E5B31"/>
    <w:rsid w:val="002E67EC"/>
    <w:rsid w:val="002F0743"/>
    <w:rsid w:val="002F1CF2"/>
    <w:rsid w:val="002F203C"/>
    <w:rsid w:val="00301D96"/>
    <w:rsid w:val="00303124"/>
    <w:rsid w:val="00307CC7"/>
    <w:rsid w:val="0032229B"/>
    <w:rsid w:val="00324221"/>
    <w:rsid w:val="00326AB3"/>
    <w:rsid w:val="003277C9"/>
    <w:rsid w:val="0033500C"/>
    <w:rsid w:val="00337113"/>
    <w:rsid w:val="0034651C"/>
    <w:rsid w:val="00354311"/>
    <w:rsid w:val="00360341"/>
    <w:rsid w:val="003624B6"/>
    <w:rsid w:val="003646FA"/>
    <w:rsid w:val="003738F6"/>
    <w:rsid w:val="00375543"/>
    <w:rsid w:val="00382144"/>
    <w:rsid w:val="0038362A"/>
    <w:rsid w:val="003946B7"/>
    <w:rsid w:val="003A15AC"/>
    <w:rsid w:val="003C0CE3"/>
    <w:rsid w:val="003C4013"/>
    <w:rsid w:val="003C587C"/>
    <w:rsid w:val="003D68A1"/>
    <w:rsid w:val="003D7D13"/>
    <w:rsid w:val="003E4A6C"/>
    <w:rsid w:val="003E5390"/>
    <w:rsid w:val="00401B83"/>
    <w:rsid w:val="00413BCB"/>
    <w:rsid w:val="00422E80"/>
    <w:rsid w:val="00423472"/>
    <w:rsid w:val="00426214"/>
    <w:rsid w:val="0042695A"/>
    <w:rsid w:val="004271F5"/>
    <w:rsid w:val="00427232"/>
    <w:rsid w:val="00431CF3"/>
    <w:rsid w:val="00432776"/>
    <w:rsid w:val="00432A89"/>
    <w:rsid w:val="0044214F"/>
    <w:rsid w:val="00443081"/>
    <w:rsid w:val="004478D6"/>
    <w:rsid w:val="00451588"/>
    <w:rsid w:val="00451AB6"/>
    <w:rsid w:val="004534AC"/>
    <w:rsid w:val="00456BAB"/>
    <w:rsid w:val="00466158"/>
    <w:rsid w:val="00470999"/>
    <w:rsid w:val="0047506C"/>
    <w:rsid w:val="00476D89"/>
    <w:rsid w:val="004826F3"/>
    <w:rsid w:val="00482832"/>
    <w:rsid w:val="00491C94"/>
    <w:rsid w:val="00492756"/>
    <w:rsid w:val="004A22A0"/>
    <w:rsid w:val="004B13E3"/>
    <w:rsid w:val="004B3887"/>
    <w:rsid w:val="004B5E96"/>
    <w:rsid w:val="004C4241"/>
    <w:rsid w:val="004D47B3"/>
    <w:rsid w:val="004D4A5A"/>
    <w:rsid w:val="004E1300"/>
    <w:rsid w:val="004E45BE"/>
    <w:rsid w:val="004F47B2"/>
    <w:rsid w:val="00503394"/>
    <w:rsid w:val="00507192"/>
    <w:rsid w:val="005155C2"/>
    <w:rsid w:val="00515CED"/>
    <w:rsid w:val="00525114"/>
    <w:rsid w:val="00534B17"/>
    <w:rsid w:val="005401EC"/>
    <w:rsid w:val="00541316"/>
    <w:rsid w:val="005413CF"/>
    <w:rsid w:val="0054200D"/>
    <w:rsid w:val="00550CFC"/>
    <w:rsid w:val="00552767"/>
    <w:rsid w:val="00553761"/>
    <w:rsid w:val="005568E2"/>
    <w:rsid w:val="00563BA7"/>
    <w:rsid w:val="00565323"/>
    <w:rsid w:val="00567B82"/>
    <w:rsid w:val="00574304"/>
    <w:rsid w:val="0057458F"/>
    <w:rsid w:val="00575DC5"/>
    <w:rsid w:val="00577216"/>
    <w:rsid w:val="00584089"/>
    <w:rsid w:val="005842F8"/>
    <w:rsid w:val="00591745"/>
    <w:rsid w:val="00592D17"/>
    <w:rsid w:val="005934EA"/>
    <w:rsid w:val="00594143"/>
    <w:rsid w:val="005A0211"/>
    <w:rsid w:val="005A2DD1"/>
    <w:rsid w:val="005A3387"/>
    <w:rsid w:val="005A44E0"/>
    <w:rsid w:val="005A4E41"/>
    <w:rsid w:val="005C451F"/>
    <w:rsid w:val="005D3F0E"/>
    <w:rsid w:val="005E5BB5"/>
    <w:rsid w:val="005E5C92"/>
    <w:rsid w:val="005E77E2"/>
    <w:rsid w:val="005F3DCF"/>
    <w:rsid w:val="006109E7"/>
    <w:rsid w:val="00621FE2"/>
    <w:rsid w:val="0062265D"/>
    <w:rsid w:val="00626AF2"/>
    <w:rsid w:val="00642BB6"/>
    <w:rsid w:val="00656549"/>
    <w:rsid w:val="00660AFD"/>
    <w:rsid w:val="00660DF1"/>
    <w:rsid w:val="00673E75"/>
    <w:rsid w:val="00681273"/>
    <w:rsid w:val="006A3B5B"/>
    <w:rsid w:val="006B2C5B"/>
    <w:rsid w:val="006B48F0"/>
    <w:rsid w:val="006B7F97"/>
    <w:rsid w:val="006C4095"/>
    <w:rsid w:val="006C5BD5"/>
    <w:rsid w:val="006D543B"/>
    <w:rsid w:val="0070227C"/>
    <w:rsid w:val="0070527A"/>
    <w:rsid w:val="00705A6D"/>
    <w:rsid w:val="00711348"/>
    <w:rsid w:val="00712A04"/>
    <w:rsid w:val="00713872"/>
    <w:rsid w:val="00720473"/>
    <w:rsid w:val="00723FAD"/>
    <w:rsid w:val="007268F2"/>
    <w:rsid w:val="007308A0"/>
    <w:rsid w:val="00730A90"/>
    <w:rsid w:val="00741C90"/>
    <w:rsid w:val="00743CE1"/>
    <w:rsid w:val="00744483"/>
    <w:rsid w:val="00753246"/>
    <w:rsid w:val="007565F3"/>
    <w:rsid w:val="007630D1"/>
    <w:rsid w:val="00766E81"/>
    <w:rsid w:val="00771395"/>
    <w:rsid w:val="007725F4"/>
    <w:rsid w:val="007734E4"/>
    <w:rsid w:val="00785FD4"/>
    <w:rsid w:val="00786713"/>
    <w:rsid w:val="0079491A"/>
    <w:rsid w:val="00795C1B"/>
    <w:rsid w:val="007B353D"/>
    <w:rsid w:val="007B421F"/>
    <w:rsid w:val="007B5EBA"/>
    <w:rsid w:val="007D2EF9"/>
    <w:rsid w:val="007D5136"/>
    <w:rsid w:val="007E7045"/>
    <w:rsid w:val="007E7BFE"/>
    <w:rsid w:val="007F51EB"/>
    <w:rsid w:val="007F7F6C"/>
    <w:rsid w:val="007F7FF4"/>
    <w:rsid w:val="00801981"/>
    <w:rsid w:val="00803860"/>
    <w:rsid w:val="00803913"/>
    <w:rsid w:val="008057E0"/>
    <w:rsid w:val="00806E92"/>
    <w:rsid w:val="00815B4E"/>
    <w:rsid w:val="00822C5A"/>
    <w:rsid w:val="00825E92"/>
    <w:rsid w:val="008342EF"/>
    <w:rsid w:val="0084122C"/>
    <w:rsid w:val="0084329D"/>
    <w:rsid w:val="0084518B"/>
    <w:rsid w:val="008641C7"/>
    <w:rsid w:val="00872533"/>
    <w:rsid w:val="0087267F"/>
    <w:rsid w:val="0087337D"/>
    <w:rsid w:val="00874B15"/>
    <w:rsid w:val="00877EC4"/>
    <w:rsid w:val="00877F35"/>
    <w:rsid w:val="0088116A"/>
    <w:rsid w:val="00882719"/>
    <w:rsid w:val="00883C1C"/>
    <w:rsid w:val="00885A33"/>
    <w:rsid w:val="008901FE"/>
    <w:rsid w:val="00893DD3"/>
    <w:rsid w:val="008A0B40"/>
    <w:rsid w:val="008A452D"/>
    <w:rsid w:val="008A49F5"/>
    <w:rsid w:val="008A5522"/>
    <w:rsid w:val="008C1B78"/>
    <w:rsid w:val="008C26CF"/>
    <w:rsid w:val="008E2C9F"/>
    <w:rsid w:val="008F12CE"/>
    <w:rsid w:val="00900F24"/>
    <w:rsid w:val="00901B10"/>
    <w:rsid w:val="0090218B"/>
    <w:rsid w:val="00911155"/>
    <w:rsid w:val="00915B2B"/>
    <w:rsid w:val="00932B8D"/>
    <w:rsid w:val="00940436"/>
    <w:rsid w:val="009405ED"/>
    <w:rsid w:val="009443A0"/>
    <w:rsid w:val="00950067"/>
    <w:rsid w:val="00951677"/>
    <w:rsid w:val="00964F0F"/>
    <w:rsid w:val="0096639B"/>
    <w:rsid w:val="00970931"/>
    <w:rsid w:val="0097303D"/>
    <w:rsid w:val="00974378"/>
    <w:rsid w:val="00977DBE"/>
    <w:rsid w:val="009802BB"/>
    <w:rsid w:val="0099618D"/>
    <w:rsid w:val="00997620"/>
    <w:rsid w:val="009A4B85"/>
    <w:rsid w:val="009C57F3"/>
    <w:rsid w:val="009D0708"/>
    <w:rsid w:val="009D0F17"/>
    <w:rsid w:val="009D3A05"/>
    <w:rsid w:val="009E22BD"/>
    <w:rsid w:val="009F2E34"/>
    <w:rsid w:val="009F6B59"/>
    <w:rsid w:val="00A05BFF"/>
    <w:rsid w:val="00A07B77"/>
    <w:rsid w:val="00A1089A"/>
    <w:rsid w:val="00A1237A"/>
    <w:rsid w:val="00A128B4"/>
    <w:rsid w:val="00A2284F"/>
    <w:rsid w:val="00A23A84"/>
    <w:rsid w:val="00A24FDA"/>
    <w:rsid w:val="00A2649A"/>
    <w:rsid w:val="00A32579"/>
    <w:rsid w:val="00A34D68"/>
    <w:rsid w:val="00A4285E"/>
    <w:rsid w:val="00A500DA"/>
    <w:rsid w:val="00A51DE3"/>
    <w:rsid w:val="00A579D6"/>
    <w:rsid w:val="00A65083"/>
    <w:rsid w:val="00A66B16"/>
    <w:rsid w:val="00A66DF4"/>
    <w:rsid w:val="00A71ECD"/>
    <w:rsid w:val="00A74603"/>
    <w:rsid w:val="00A80EC7"/>
    <w:rsid w:val="00A81438"/>
    <w:rsid w:val="00A82ACE"/>
    <w:rsid w:val="00A9102B"/>
    <w:rsid w:val="00AA5211"/>
    <w:rsid w:val="00AB1468"/>
    <w:rsid w:val="00AB28DA"/>
    <w:rsid w:val="00AC63B5"/>
    <w:rsid w:val="00AC7FE5"/>
    <w:rsid w:val="00AE4BBC"/>
    <w:rsid w:val="00AF3247"/>
    <w:rsid w:val="00AF5147"/>
    <w:rsid w:val="00AF6475"/>
    <w:rsid w:val="00B042CA"/>
    <w:rsid w:val="00B12974"/>
    <w:rsid w:val="00B12E58"/>
    <w:rsid w:val="00B15F0A"/>
    <w:rsid w:val="00B17EFF"/>
    <w:rsid w:val="00B21B25"/>
    <w:rsid w:val="00B31FEA"/>
    <w:rsid w:val="00B42B23"/>
    <w:rsid w:val="00B44B39"/>
    <w:rsid w:val="00B54C04"/>
    <w:rsid w:val="00B57011"/>
    <w:rsid w:val="00B651C0"/>
    <w:rsid w:val="00B661AC"/>
    <w:rsid w:val="00B710F6"/>
    <w:rsid w:val="00B75CEA"/>
    <w:rsid w:val="00B76640"/>
    <w:rsid w:val="00B96B57"/>
    <w:rsid w:val="00B97625"/>
    <w:rsid w:val="00BA5494"/>
    <w:rsid w:val="00BA5D86"/>
    <w:rsid w:val="00BA726C"/>
    <w:rsid w:val="00BB0807"/>
    <w:rsid w:val="00BB21E3"/>
    <w:rsid w:val="00BB4946"/>
    <w:rsid w:val="00BB4C5D"/>
    <w:rsid w:val="00BB671F"/>
    <w:rsid w:val="00BB6C66"/>
    <w:rsid w:val="00BB7A31"/>
    <w:rsid w:val="00BC1260"/>
    <w:rsid w:val="00BC5CA0"/>
    <w:rsid w:val="00BC7792"/>
    <w:rsid w:val="00BD3DF3"/>
    <w:rsid w:val="00BD6B18"/>
    <w:rsid w:val="00BE5857"/>
    <w:rsid w:val="00BF01B7"/>
    <w:rsid w:val="00BF15A0"/>
    <w:rsid w:val="00BF408A"/>
    <w:rsid w:val="00BF4A7A"/>
    <w:rsid w:val="00C015C2"/>
    <w:rsid w:val="00C03E59"/>
    <w:rsid w:val="00C0678C"/>
    <w:rsid w:val="00C07567"/>
    <w:rsid w:val="00C15492"/>
    <w:rsid w:val="00C159E5"/>
    <w:rsid w:val="00C314D4"/>
    <w:rsid w:val="00C31B6C"/>
    <w:rsid w:val="00C32AC8"/>
    <w:rsid w:val="00C40014"/>
    <w:rsid w:val="00C4430F"/>
    <w:rsid w:val="00C460D5"/>
    <w:rsid w:val="00C51489"/>
    <w:rsid w:val="00C62048"/>
    <w:rsid w:val="00C66C5C"/>
    <w:rsid w:val="00C75719"/>
    <w:rsid w:val="00C82AFD"/>
    <w:rsid w:val="00C834EB"/>
    <w:rsid w:val="00C87C68"/>
    <w:rsid w:val="00C936BE"/>
    <w:rsid w:val="00CB4376"/>
    <w:rsid w:val="00CC2914"/>
    <w:rsid w:val="00CC38EE"/>
    <w:rsid w:val="00CC45DC"/>
    <w:rsid w:val="00CC5438"/>
    <w:rsid w:val="00CC68A0"/>
    <w:rsid w:val="00CD58AB"/>
    <w:rsid w:val="00CD7F14"/>
    <w:rsid w:val="00CE1085"/>
    <w:rsid w:val="00CE2021"/>
    <w:rsid w:val="00CE2BE2"/>
    <w:rsid w:val="00CE6517"/>
    <w:rsid w:val="00CF4470"/>
    <w:rsid w:val="00CF66FC"/>
    <w:rsid w:val="00D01F2C"/>
    <w:rsid w:val="00D05DCA"/>
    <w:rsid w:val="00D20483"/>
    <w:rsid w:val="00D22019"/>
    <w:rsid w:val="00D239EC"/>
    <w:rsid w:val="00D265A2"/>
    <w:rsid w:val="00D27468"/>
    <w:rsid w:val="00D27F7D"/>
    <w:rsid w:val="00D37379"/>
    <w:rsid w:val="00D4305B"/>
    <w:rsid w:val="00D4595D"/>
    <w:rsid w:val="00D50DFB"/>
    <w:rsid w:val="00D56232"/>
    <w:rsid w:val="00D65538"/>
    <w:rsid w:val="00D66317"/>
    <w:rsid w:val="00D72891"/>
    <w:rsid w:val="00D9434E"/>
    <w:rsid w:val="00DA3BB2"/>
    <w:rsid w:val="00DB179E"/>
    <w:rsid w:val="00DB3438"/>
    <w:rsid w:val="00DD68C4"/>
    <w:rsid w:val="00DD6ABD"/>
    <w:rsid w:val="00DD730B"/>
    <w:rsid w:val="00DD7E86"/>
    <w:rsid w:val="00DE2080"/>
    <w:rsid w:val="00DF1429"/>
    <w:rsid w:val="00E0141A"/>
    <w:rsid w:val="00E02330"/>
    <w:rsid w:val="00E03F35"/>
    <w:rsid w:val="00E106C5"/>
    <w:rsid w:val="00E10C1B"/>
    <w:rsid w:val="00E12812"/>
    <w:rsid w:val="00E155F5"/>
    <w:rsid w:val="00E16F75"/>
    <w:rsid w:val="00E20FCE"/>
    <w:rsid w:val="00E30079"/>
    <w:rsid w:val="00E35D53"/>
    <w:rsid w:val="00E42F77"/>
    <w:rsid w:val="00E436EF"/>
    <w:rsid w:val="00E5601B"/>
    <w:rsid w:val="00E57857"/>
    <w:rsid w:val="00E612B7"/>
    <w:rsid w:val="00E66071"/>
    <w:rsid w:val="00E66CF2"/>
    <w:rsid w:val="00E66E27"/>
    <w:rsid w:val="00E75318"/>
    <w:rsid w:val="00E82061"/>
    <w:rsid w:val="00E8373F"/>
    <w:rsid w:val="00E97245"/>
    <w:rsid w:val="00E97D5E"/>
    <w:rsid w:val="00EA0719"/>
    <w:rsid w:val="00EA4073"/>
    <w:rsid w:val="00EB18EC"/>
    <w:rsid w:val="00EB1D55"/>
    <w:rsid w:val="00EB29BC"/>
    <w:rsid w:val="00EB7918"/>
    <w:rsid w:val="00EC147F"/>
    <w:rsid w:val="00EC50CF"/>
    <w:rsid w:val="00EC71EB"/>
    <w:rsid w:val="00ED4248"/>
    <w:rsid w:val="00ED5525"/>
    <w:rsid w:val="00EE759B"/>
    <w:rsid w:val="00F110A3"/>
    <w:rsid w:val="00F135DE"/>
    <w:rsid w:val="00F142F3"/>
    <w:rsid w:val="00F219BB"/>
    <w:rsid w:val="00F30D14"/>
    <w:rsid w:val="00F31AD2"/>
    <w:rsid w:val="00F35B17"/>
    <w:rsid w:val="00F446E3"/>
    <w:rsid w:val="00F6464F"/>
    <w:rsid w:val="00F70CB8"/>
    <w:rsid w:val="00F72611"/>
    <w:rsid w:val="00F7327E"/>
    <w:rsid w:val="00F743DA"/>
    <w:rsid w:val="00F750DA"/>
    <w:rsid w:val="00F81947"/>
    <w:rsid w:val="00F83EC1"/>
    <w:rsid w:val="00F90882"/>
    <w:rsid w:val="00F90F61"/>
    <w:rsid w:val="00F9435E"/>
    <w:rsid w:val="00FA682E"/>
    <w:rsid w:val="00FB2939"/>
    <w:rsid w:val="00FB52A3"/>
    <w:rsid w:val="00FB7981"/>
    <w:rsid w:val="00FC013F"/>
    <w:rsid w:val="00FC29B5"/>
    <w:rsid w:val="00FC2D2C"/>
    <w:rsid w:val="00FC4201"/>
    <w:rsid w:val="00FC70D5"/>
    <w:rsid w:val="00FD0463"/>
    <w:rsid w:val="00FD4E80"/>
    <w:rsid w:val="00FE08CB"/>
    <w:rsid w:val="00FE2D56"/>
    <w:rsid w:val="00FE42A7"/>
    <w:rsid w:val="00FE7493"/>
    <w:rsid w:val="00FF1A4B"/>
    <w:rsid w:val="00FF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981EE4"/>
  <w15:docId w15:val="{D5F579BF-C3C6-4AC6-B30D-8EA4B8C64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 w:qFormat="1"/>
    <w:lsdException w:name="toc 2" w:locked="0" w:semiHidden="1" w:uiPriority="39" w:unhideWhenUsed="1" w:qFormat="1"/>
    <w:lsdException w:name="toc 3" w:locked="0" w:semiHidden="1" w:uiPriority="39" w:unhideWhenUsed="1" w:qFormat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locked="0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locked="0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8641C7"/>
    <w:pPr>
      <w:spacing w:before="120" w:line="283" w:lineRule="auto"/>
    </w:pPr>
    <w:rPr>
      <w:rFonts w:ascii="Arial" w:hAnsi="Arial"/>
      <w:sz w:val="20"/>
    </w:rPr>
  </w:style>
  <w:style w:type="paragraph" w:styleId="Heading1">
    <w:name w:val="heading 1"/>
    <w:aliases w:val="(H1)"/>
    <w:basedOn w:val="Normal"/>
    <w:next w:val="Normal"/>
    <w:link w:val="Heading1Char"/>
    <w:autoRedefine/>
    <w:uiPriority w:val="9"/>
    <w:qFormat/>
    <w:rsid w:val="00382144"/>
    <w:pPr>
      <w:keepNext/>
      <w:keepLines/>
      <w:numPr>
        <w:numId w:val="20"/>
      </w:numPr>
      <w:tabs>
        <w:tab w:val="left" w:pos="737"/>
      </w:tabs>
      <w:spacing w:before="240" w:after="1120" w:line="240" w:lineRule="auto"/>
      <w:ind w:left="737" w:hanging="737"/>
      <w:outlineLvl w:val="0"/>
    </w:pPr>
    <w:rPr>
      <w:rFonts w:eastAsiaTheme="majorEastAsia" w:cstheme="majorBidi"/>
      <w:b/>
      <w:bCs/>
      <w:color w:val="007377" w:themeColor="text2"/>
      <w:sz w:val="52"/>
      <w:szCs w:val="52"/>
    </w:rPr>
  </w:style>
  <w:style w:type="paragraph" w:styleId="Heading2">
    <w:name w:val="heading 2"/>
    <w:aliases w:val="(H2)"/>
    <w:basedOn w:val="Normal"/>
    <w:next w:val="Normal"/>
    <w:link w:val="Heading2Char"/>
    <w:autoRedefine/>
    <w:uiPriority w:val="9"/>
    <w:unhideWhenUsed/>
    <w:qFormat/>
    <w:rsid w:val="00FC29B5"/>
    <w:pPr>
      <w:numPr>
        <w:ilvl w:val="1"/>
        <w:numId w:val="20"/>
      </w:numPr>
      <w:tabs>
        <w:tab w:val="left" w:pos="737"/>
      </w:tabs>
      <w:spacing w:before="320"/>
      <w:ind w:left="737" w:hanging="737"/>
      <w:outlineLvl w:val="1"/>
    </w:pPr>
    <w:rPr>
      <w:rFonts w:cs="Arial"/>
      <w:b/>
      <w:bCs/>
      <w:color w:val="007377" w:themeColor="text2"/>
      <w:sz w:val="30"/>
      <w:szCs w:val="30"/>
    </w:rPr>
  </w:style>
  <w:style w:type="paragraph" w:styleId="Heading3">
    <w:name w:val="heading 3"/>
    <w:aliases w:val="(H3)"/>
    <w:basedOn w:val="Normal"/>
    <w:next w:val="Normal"/>
    <w:link w:val="Heading3Char"/>
    <w:autoRedefine/>
    <w:uiPriority w:val="9"/>
    <w:unhideWhenUsed/>
    <w:qFormat/>
    <w:rsid w:val="00FC29B5"/>
    <w:pPr>
      <w:keepNext/>
      <w:keepLines/>
      <w:numPr>
        <w:ilvl w:val="2"/>
        <w:numId w:val="20"/>
      </w:numPr>
      <w:tabs>
        <w:tab w:val="left" w:pos="737"/>
      </w:tabs>
      <w:spacing w:before="320" w:after="120"/>
      <w:ind w:left="737" w:hanging="737"/>
      <w:outlineLvl w:val="2"/>
    </w:pPr>
    <w:rPr>
      <w:rFonts w:eastAsiaTheme="majorEastAsia" w:cstheme="majorBidi"/>
      <w:b/>
      <w:bCs/>
      <w:color w:val="007377" w:themeColor="text2"/>
      <w:sz w:val="24"/>
      <w:szCs w:val="24"/>
    </w:rPr>
  </w:style>
  <w:style w:type="paragraph" w:styleId="Heading4">
    <w:name w:val="heading 4"/>
    <w:aliases w:val="(H4)"/>
    <w:basedOn w:val="Normal"/>
    <w:next w:val="Normal"/>
    <w:link w:val="Heading4Char"/>
    <w:autoRedefine/>
    <w:uiPriority w:val="9"/>
    <w:unhideWhenUsed/>
    <w:qFormat/>
    <w:rsid w:val="003C587C"/>
    <w:pPr>
      <w:keepNext/>
      <w:keepLines/>
      <w:numPr>
        <w:ilvl w:val="3"/>
        <w:numId w:val="20"/>
      </w:numPr>
      <w:spacing w:before="240" w:after="120"/>
      <w:outlineLvl w:val="3"/>
    </w:pPr>
    <w:rPr>
      <w:rFonts w:eastAsiaTheme="majorEastAsia" w:cstheme="majorBidi"/>
      <w:b/>
      <w:bCs/>
      <w:sz w:val="22"/>
    </w:rPr>
  </w:style>
  <w:style w:type="paragraph" w:styleId="Heading5">
    <w:name w:val="heading 5"/>
    <w:aliases w:val="(H5)"/>
    <w:basedOn w:val="Normal"/>
    <w:next w:val="Normal"/>
    <w:link w:val="Heading5Char"/>
    <w:uiPriority w:val="9"/>
    <w:unhideWhenUsed/>
    <w:qFormat/>
    <w:rsid w:val="003C587C"/>
    <w:pPr>
      <w:keepNext/>
      <w:keepLines/>
      <w:numPr>
        <w:ilvl w:val="4"/>
        <w:numId w:val="20"/>
      </w:numPr>
      <w:spacing w:after="120"/>
      <w:ind w:right="227"/>
      <w:outlineLvl w:val="4"/>
    </w:pPr>
    <w:rPr>
      <w:rFonts w:eastAsiaTheme="majorEastAsia" w:cstheme="majorBidi"/>
      <w:b/>
      <w:bCs/>
      <w:color w:val="007377" w:themeColor="text2"/>
      <w:szCs w:val="20"/>
    </w:rPr>
  </w:style>
  <w:style w:type="paragraph" w:styleId="Heading6">
    <w:name w:val="heading 6"/>
    <w:aliases w:val="(H6)"/>
    <w:basedOn w:val="Normal"/>
    <w:next w:val="Normal"/>
    <w:link w:val="Heading6Char"/>
    <w:uiPriority w:val="9"/>
    <w:unhideWhenUsed/>
    <w:qFormat/>
    <w:rsid w:val="003C587C"/>
    <w:pPr>
      <w:keepNext/>
      <w:keepLines/>
      <w:numPr>
        <w:ilvl w:val="5"/>
        <w:numId w:val="20"/>
      </w:numPr>
      <w:spacing w:after="360"/>
      <w:outlineLvl w:val="5"/>
    </w:pPr>
    <w:rPr>
      <w:rFonts w:eastAsiaTheme="majorEastAsia" w:cstheme="majorBidi"/>
      <w:b/>
      <w:bCs/>
      <w:color w:val="54585A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587C"/>
    <w:pPr>
      <w:keepNext/>
      <w:keepLines/>
      <w:numPr>
        <w:ilvl w:val="6"/>
        <w:numId w:val="2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61661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locked/>
    <w:rsid w:val="003C587C"/>
    <w:pPr>
      <w:keepNext/>
      <w:keepLines/>
      <w:numPr>
        <w:ilvl w:val="7"/>
        <w:numId w:val="20"/>
      </w:numPr>
      <w:spacing w:before="40" w:after="0"/>
      <w:outlineLvl w:val="7"/>
    </w:pPr>
    <w:rPr>
      <w:rFonts w:asciiTheme="majorHAnsi" w:eastAsiaTheme="majorEastAsia" w:hAnsiTheme="majorHAnsi" w:cstheme="majorBidi"/>
      <w:color w:val="6D7174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locked/>
    <w:rsid w:val="003C587C"/>
    <w:pPr>
      <w:keepNext/>
      <w:keepLines/>
      <w:numPr>
        <w:ilvl w:val="8"/>
        <w:numId w:val="2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6D7174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38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8EE"/>
  </w:style>
  <w:style w:type="paragraph" w:styleId="Footer">
    <w:name w:val="footer"/>
    <w:basedOn w:val="Normal"/>
    <w:link w:val="FooterChar"/>
    <w:uiPriority w:val="99"/>
    <w:unhideWhenUsed/>
    <w:rsid w:val="00CC38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8EE"/>
  </w:style>
  <w:style w:type="character" w:customStyle="1" w:styleId="Heading1Char">
    <w:name w:val="Heading 1 Char"/>
    <w:aliases w:val="(H1) Char"/>
    <w:basedOn w:val="DefaultParagraphFont"/>
    <w:link w:val="Heading1"/>
    <w:uiPriority w:val="9"/>
    <w:rsid w:val="00382144"/>
    <w:rPr>
      <w:rFonts w:ascii="Arial" w:eastAsiaTheme="majorEastAsia" w:hAnsi="Arial" w:cstheme="majorBidi"/>
      <w:b/>
      <w:bCs/>
      <w:color w:val="007377" w:themeColor="text2"/>
      <w:sz w:val="52"/>
      <w:szCs w:val="52"/>
    </w:rPr>
  </w:style>
  <w:style w:type="paragraph" w:styleId="TOCHeading">
    <w:name w:val="TOC Heading"/>
    <w:basedOn w:val="Heading1"/>
    <w:next w:val="Normal"/>
    <w:uiPriority w:val="39"/>
    <w:unhideWhenUsed/>
    <w:qFormat/>
    <w:rsid w:val="00D20483"/>
    <w:pPr>
      <w:outlineLvl w:val="9"/>
    </w:pPr>
    <w:rPr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32229B"/>
    <w:pPr>
      <w:numPr>
        <w:numId w:val="5"/>
      </w:numPr>
      <w:ind w:left="357" w:hanging="357"/>
      <w:contextualSpacing/>
    </w:pPr>
  </w:style>
  <w:style w:type="table" w:styleId="TableGrid">
    <w:name w:val="Table Grid"/>
    <w:basedOn w:val="TableNormal"/>
    <w:uiPriority w:val="39"/>
    <w:rsid w:val="008342EF"/>
    <w:pPr>
      <w:spacing w:after="0" w:line="240" w:lineRule="auto"/>
    </w:pPr>
    <w:rPr>
      <w:rFonts w:ascii="Arial" w:hAnsi="Arial"/>
      <w:sz w:val="16"/>
      <w:szCs w:val="16"/>
    </w:rPr>
    <w:tblPr>
      <w:tblBorders>
        <w:top w:val="single" w:sz="4" w:space="0" w:color="007377" w:themeColor="text2"/>
        <w:left w:val="single" w:sz="4" w:space="0" w:color="007377" w:themeColor="text2"/>
        <w:bottom w:val="single" w:sz="4" w:space="0" w:color="007377" w:themeColor="text2"/>
        <w:right w:val="single" w:sz="4" w:space="0" w:color="007377" w:themeColor="text2"/>
        <w:insideH w:val="single" w:sz="4" w:space="0" w:color="007377" w:themeColor="text2"/>
        <w:insideV w:val="single" w:sz="4" w:space="0" w:color="007377" w:themeColor="text2"/>
      </w:tblBorders>
    </w:tblPr>
  </w:style>
  <w:style w:type="paragraph" w:styleId="ListNumber">
    <w:name w:val="List Number"/>
    <w:basedOn w:val="Normal"/>
    <w:uiPriority w:val="99"/>
    <w:unhideWhenUsed/>
    <w:rsid w:val="00940436"/>
    <w:pPr>
      <w:contextualSpacing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3E4A6C"/>
    <w:pPr>
      <w:tabs>
        <w:tab w:val="right" w:pos="567"/>
        <w:tab w:val="right" w:leader="dot" w:pos="9016"/>
      </w:tabs>
      <w:spacing w:after="100"/>
      <w:ind w:left="680" w:hanging="680"/>
    </w:pPr>
    <w:rPr>
      <w:b/>
      <w:noProof/>
      <w:color w:val="007377"/>
    </w:rPr>
  </w:style>
  <w:style w:type="character" w:styleId="Hyperlink">
    <w:name w:val="Hyperlink"/>
    <w:basedOn w:val="DefaultParagraphFont"/>
    <w:uiPriority w:val="99"/>
    <w:unhideWhenUsed/>
    <w:rsid w:val="008641C7"/>
    <w:rPr>
      <w:color w:val="004EC0"/>
      <w:u w:val="single"/>
    </w:rPr>
  </w:style>
  <w:style w:type="character" w:customStyle="1" w:styleId="Heading2Char">
    <w:name w:val="Heading 2 Char"/>
    <w:aliases w:val="(H2) Char"/>
    <w:basedOn w:val="DefaultParagraphFont"/>
    <w:link w:val="Heading2"/>
    <w:uiPriority w:val="9"/>
    <w:rsid w:val="00FC29B5"/>
    <w:rPr>
      <w:rFonts w:ascii="Arial" w:hAnsi="Arial" w:cs="Arial"/>
      <w:b/>
      <w:bCs/>
      <w:color w:val="007377" w:themeColor="text2"/>
      <w:sz w:val="30"/>
      <w:szCs w:val="30"/>
    </w:rPr>
  </w:style>
  <w:style w:type="paragraph" w:customStyle="1" w:styleId="Greybox">
    <w:name w:val="Grey box"/>
    <w:basedOn w:val="ListParagraph"/>
    <w:link w:val="GreyboxChar"/>
    <w:qFormat/>
    <w:rsid w:val="008641C7"/>
    <w:pPr>
      <w:numPr>
        <w:numId w:val="1"/>
      </w:numPr>
      <w:pBdr>
        <w:top w:val="single" w:sz="48" w:space="1" w:color="DDDDDD"/>
        <w:left w:val="single" w:sz="48" w:space="4" w:color="DDDDDD"/>
        <w:bottom w:val="single" w:sz="48" w:space="1" w:color="DDDDDD"/>
        <w:right w:val="single" w:sz="48" w:space="4" w:color="DDDDDD"/>
      </w:pBdr>
      <w:shd w:val="clear" w:color="auto" w:fill="DDDDDD"/>
      <w:tabs>
        <w:tab w:val="left" w:pos="284"/>
      </w:tabs>
      <w:spacing w:before="80" w:line="240" w:lineRule="auto"/>
      <w:ind w:left="511" w:right="227" w:hanging="284"/>
      <w:contextualSpacing w:val="0"/>
    </w:pPr>
    <w:rPr>
      <w:rFonts w:cs="Arial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2229B"/>
    <w:rPr>
      <w:rFonts w:ascii="Arial" w:hAnsi="Arial"/>
      <w:sz w:val="20"/>
    </w:rPr>
  </w:style>
  <w:style w:type="character" w:customStyle="1" w:styleId="GreyboxChar">
    <w:name w:val="Grey box Char"/>
    <w:basedOn w:val="ListParagraphChar"/>
    <w:link w:val="Greybox"/>
    <w:rsid w:val="008641C7"/>
    <w:rPr>
      <w:rFonts w:ascii="Arial" w:hAnsi="Arial" w:cs="Arial"/>
      <w:sz w:val="20"/>
      <w:szCs w:val="20"/>
      <w:shd w:val="clear" w:color="auto" w:fill="DDDDDD"/>
    </w:rPr>
  </w:style>
  <w:style w:type="paragraph" w:customStyle="1" w:styleId="BulletLevel1">
    <w:name w:val="Bullet Level 1"/>
    <w:basedOn w:val="Normal"/>
    <w:link w:val="BulletLevel1Char"/>
    <w:autoRedefine/>
    <w:qFormat/>
    <w:rsid w:val="00FA682E"/>
    <w:pPr>
      <w:numPr>
        <w:numId w:val="2"/>
      </w:numPr>
      <w:tabs>
        <w:tab w:val="left" w:pos="720"/>
      </w:tabs>
      <w:spacing w:before="40" w:after="120" w:line="240" w:lineRule="auto"/>
      <w:ind w:left="709" w:hanging="425"/>
    </w:pPr>
    <w:rPr>
      <w:rFonts w:cs="Arial"/>
      <w:color w:val="000000"/>
      <w:szCs w:val="18"/>
    </w:rPr>
  </w:style>
  <w:style w:type="character" w:customStyle="1" w:styleId="BulletLevel1Char">
    <w:name w:val="Bullet Level 1 Char"/>
    <w:basedOn w:val="DefaultParagraphFont"/>
    <w:link w:val="BulletLevel1"/>
    <w:rsid w:val="00FA682E"/>
    <w:rPr>
      <w:rFonts w:ascii="Arial" w:hAnsi="Arial" w:cs="Arial"/>
      <w:color w:val="000000"/>
      <w:sz w:val="20"/>
      <w:szCs w:val="18"/>
    </w:rPr>
  </w:style>
  <w:style w:type="paragraph" w:styleId="EndnoteText">
    <w:name w:val="endnote text"/>
    <w:basedOn w:val="Normal"/>
    <w:link w:val="EndnoteTextChar"/>
    <w:uiPriority w:val="99"/>
    <w:unhideWhenUsed/>
    <w:locked/>
    <w:rsid w:val="00785FD4"/>
    <w:pPr>
      <w:spacing w:before="100" w:after="0" w:line="240" w:lineRule="auto"/>
    </w:pPr>
    <w:rPr>
      <w:sz w:val="18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85FD4"/>
    <w:rPr>
      <w:rFonts w:ascii="Arial" w:hAnsi="Arial"/>
      <w:sz w:val="18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locked/>
    <w:rsid w:val="009443A0"/>
    <w:rPr>
      <w:vertAlign w:val="superscript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72891"/>
    <w:pPr>
      <w:tabs>
        <w:tab w:val="right" w:pos="851"/>
        <w:tab w:val="right" w:leader="dot" w:pos="9016"/>
      </w:tabs>
      <w:spacing w:after="100"/>
      <w:ind w:left="709" w:hanging="425"/>
    </w:pPr>
    <w:rPr>
      <w:noProof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CC29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914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D72891"/>
    <w:pPr>
      <w:spacing w:after="100" w:line="276" w:lineRule="auto"/>
      <w:ind w:left="440"/>
    </w:pPr>
    <w:rPr>
      <w:rFonts w:asciiTheme="minorHAnsi" w:eastAsiaTheme="minorEastAsia" w:hAnsiTheme="minorHAnsi"/>
      <w:sz w:val="18"/>
      <w:lang w:val="en-US" w:eastAsia="ja-JP"/>
    </w:rPr>
  </w:style>
  <w:style w:type="paragraph" w:customStyle="1" w:styleId="FooterPageNumber">
    <w:name w:val="Footer Page Number"/>
    <w:basedOn w:val="Footer"/>
    <w:link w:val="FooterPageNumberChar"/>
    <w:rsid w:val="009802BB"/>
    <w:pPr>
      <w:shd w:val="clear" w:color="auto" w:fill="FFFFFF" w:themeFill="background1"/>
      <w:ind w:hanging="426"/>
    </w:pPr>
    <w:rPr>
      <w:color w:val="007377"/>
      <w:sz w:val="16"/>
    </w:rPr>
  </w:style>
  <w:style w:type="paragraph" w:customStyle="1" w:styleId="FooterText">
    <w:name w:val="Footer Text"/>
    <w:link w:val="FooterTextChar"/>
    <w:rsid w:val="009802BB"/>
    <w:pPr>
      <w:pBdr>
        <w:top w:val="single" w:sz="4" w:space="5" w:color="B5BD00"/>
      </w:pBdr>
      <w:spacing w:after="0"/>
    </w:pPr>
    <w:rPr>
      <w:rFonts w:ascii="Arial" w:hAnsi="Arial"/>
      <w:color w:val="54585A" w:themeColor="text1"/>
      <w:sz w:val="16"/>
    </w:rPr>
  </w:style>
  <w:style w:type="character" w:customStyle="1" w:styleId="FooterPageNumberChar">
    <w:name w:val="Footer Page Number Char"/>
    <w:basedOn w:val="FooterChar"/>
    <w:link w:val="FooterPageNumber"/>
    <w:rsid w:val="009802BB"/>
    <w:rPr>
      <w:rFonts w:ascii="Arial" w:hAnsi="Arial"/>
      <w:color w:val="007377"/>
      <w:sz w:val="16"/>
      <w:shd w:val="clear" w:color="auto" w:fill="FFFFFF" w:themeFill="background1"/>
    </w:rPr>
  </w:style>
  <w:style w:type="paragraph" w:customStyle="1" w:styleId="FooterTextRight">
    <w:name w:val="Footer Text Right"/>
    <w:basedOn w:val="FooterText"/>
    <w:link w:val="FooterTextRightChar"/>
    <w:rsid w:val="009802BB"/>
    <w:pPr>
      <w:jc w:val="right"/>
    </w:pPr>
  </w:style>
  <w:style w:type="character" w:customStyle="1" w:styleId="FooterTextChar">
    <w:name w:val="Footer Text Char"/>
    <w:basedOn w:val="FooterPageNumberChar"/>
    <w:link w:val="FooterText"/>
    <w:rsid w:val="009802BB"/>
    <w:rPr>
      <w:rFonts w:ascii="Arial" w:hAnsi="Arial"/>
      <w:color w:val="54585A" w:themeColor="text1"/>
      <w:sz w:val="16"/>
      <w:shd w:val="clear" w:color="auto" w:fill="FFFFFF" w:themeFill="background1"/>
    </w:rPr>
  </w:style>
  <w:style w:type="character" w:customStyle="1" w:styleId="FooterTextRightChar">
    <w:name w:val="Footer Text Right Char"/>
    <w:basedOn w:val="FooterTextChar"/>
    <w:link w:val="FooterTextRight"/>
    <w:rsid w:val="009802BB"/>
    <w:rPr>
      <w:rFonts w:ascii="Arial" w:hAnsi="Arial"/>
      <w:color w:val="54585A" w:themeColor="text1"/>
      <w:sz w:val="16"/>
      <w:shd w:val="clear" w:color="auto" w:fill="FFFFFF" w:themeFill="background1"/>
    </w:rPr>
  </w:style>
  <w:style w:type="paragraph" w:customStyle="1" w:styleId="Footnote">
    <w:name w:val="Footnote"/>
    <w:basedOn w:val="Normal"/>
    <w:link w:val="FootnoteChar"/>
    <w:qFormat/>
    <w:rsid w:val="00EB18EC"/>
    <w:pPr>
      <w:numPr>
        <w:numId w:val="3"/>
      </w:numPr>
      <w:pBdr>
        <w:top w:val="single" w:sz="8" w:space="4" w:color="B5BD00"/>
      </w:pBdr>
      <w:spacing w:before="80" w:after="80"/>
    </w:pPr>
    <w:rPr>
      <w:rFonts w:cs="Arial"/>
      <w:noProof/>
      <w:sz w:val="18"/>
      <w:szCs w:val="18"/>
    </w:rPr>
  </w:style>
  <w:style w:type="paragraph" w:customStyle="1" w:styleId="Regularreferencing">
    <w:name w:val="Regular referencing"/>
    <w:basedOn w:val="Normal"/>
    <w:link w:val="RegularreferencingChar"/>
    <w:qFormat/>
    <w:rsid w:val="00EA0719"/>
    <w:pPr>
      <w:spacing w:before="0" w:after="0"/>
      <w:ind w:left="113" w:right="-142" w:hanging="113"/>
    </w:pPr>
    <w:rPr>
      <w:sz w:val="16"/>
      <w:szCs w:val="18"/>
    </w:rPr>
  </w:style>
  <w:style w:type="character" w:customStyle="1" w:styleId="FootnoteChar">
    <w:name w:val="Footnote Char"/>
    <w:basedOn w:val="DefaultParagraphFont"/>
    <w:link w:val="Footnote"/>
    <w:rsid w:val="00EB18EC"/>
    <w:rPr>
      <w:rFonts w:ascii="Arial" w:hAnsi="Arial" w:cs="Arial"/>
      <w:noProof/>
      <w:sz w:val="18"/>
      <w:szCs w:val="18"/>
    </w:rPr>
  </w:style>
  <w:style w:type="paragraph" w:customStyle="1" w:styleId="Pulloutquote">
    <w:name w:val="Pull out quote"/>
    <w:basedOn w:val="Normal"/>
    <w:next w:val="Pulloutquoteauthor"/>
    <w:link w:val="PulloutquoteChar"/>
    <w:qFormat/>
    <w:rsid w:val="008641C7"/>
    <w:pPr>
      <w:spacing w:after="200"/>
      <w:ind w:left="142" w:right="227" w:hanging="142"/>
    </w:pPr>
    <w:rPr>
      <w:rFonts w:cs="Arial"/>
      <w:b/>
      <w:noProof/>
      <w:color w:val="747A00"/>
      <w:sz w:val="32"/>
      <w:szCs w:val="32"/>
    </w:rPr>
  </w:style>
  <w:style w:type="character" w:customStyle="1" w:styleId="RegularreferencingChar">
    <w:name w:val="Regular referencing Char"/>
    <w:basedOn w:val="DefaultParagraphFont"/>
    <w:link w:val="Regularreferencing"/>
    <w:rsid w:val="00EA0719"/>
    <w:rPr>
      <w:rFonts w:ascii="Arial" w:hAnsi="Arial"/>
      <w:sz w:val="16"/>
      <w:szCs w:val="18"/>
    </w:rPr>
  </w:style>
  <w:style w:type="paragraph" w:customStyle="1" w:styleId="Pulloutquoteauthor">
    <w:name w:val="Pull out quote author"/>
    <w:basedOn w:val="Normal"/>
    <w:next w:val="Normal"/>
    <w:link w:val="PulloutquoteauthorChar"/>
    <w:qFormat/>
    <w:rsid w:val="008641C7"/>
    <w:pPr>
      <w:spacing w:after="600"/>
      <w:ind w:right="227"/>
    </w:pPr>
    <w:rPr>
      <w:rFonts w:cs="Arial"/>
      <w:b/>
      <w:noProof/>
      <w:color w:val="747A00"/>
      <w:szCs w:val="24"/>
      <w:lang w:eastAsia="en-AU"/>
    </w:rPr>
  </w:style>
  <w:style w:type="character" w:customStyle="1" w:styleId="PulloutquoteChar">
    <w:name w:val="Pull out quote Char"/>
    <w:basedOn w:val="DefaultParagraphFont"/>
    <w:link w:val="Pulloutquote"/>
    <w:rsid w:val="008641C7"/>
    <w:rPr>
      <w:rFonts w:ascii="Arial" w:hAnsi="Arial" w:cs="Arial"/>
      <w:b/>
      <w:noProof/>
      <w:color w:val="747A00"/>
      <w:sz w:val="32"/>
      <w:szCs w:val="32"/>
    </w:rPr>
  </w:style>
  <w:style w:type="character" w:customStyle="1" w:styleId="PulloutquoteauthorChar">
    <w:name w:val="Pull out quote author Char"/>
    <w:basedOn w:val="DefaultParagraphFont"/>
    <w:link w:val="Pulloutquoteauthor"/>
    <w:rsid w:val="008641C7"/>
    <w:rPr>
      <w:rFonts w:ascii="Arial" w:hAnsi="Arial" w:cs="Arial"/>
      <w:b/>
      <w:noProof/>
      <w:color w:val="747A00"/>
      <w:sz w:val="20"/>
      <w:szCs w:val="24"/>
      <w:lang w:eastAsia="en-AU"/>
    </w:rPr>
  </w:style>
  <w:style w:type="paragraph" w:customStyle="1" w:styleId="TitleHeading1">
    <w:name w:val="Title Heading 1"/>
    <w:basedOn w:val="Normal"/>
    <w:link w:val="TitleHeading1Char"/>
    <w:qFormat/>
    <w:rsid w:val="00CE1085"/>
    <w:pPr>
      <w:spacing w:after="80" w:line="240" w:lineRule="auto"/>
    </w:pPr>
    <w:rPr>
      <w:rFonts w:cs="Arial"/>
      <w:b/>
      <w:noProof/>
      <w:color w:val="007377"/>
      <w:sz w:val="64"/>
      <w:szCs w:val="64"/>
    </w:rPr>
  </w:style>
  <w:style w:type="paragraph" w:customStyle="1" w:styleId="TitleSub-heading">
    <w:name w:val="Title Sub-heading"/>
    <w:basedOn w:val="Normal"/>
    <w:link w:val="TitleSub-headingChar"/>
    <w:qFormat/>
    <w:rsid w:val="008641C7"/>
    <w:pPr>
      <w:tabs>
        <w:tab w:val="right" w:pos="6521"/>
      </w:tabs>
      <w:ind w:right="1134"/>
    </w:pPr>
    <w:rPr>
      <w:rFonts w:cs="Arial"/>
      <w:color w:val="007377"/>
      <w:sz w:val="30"/>
      <w:szCs w:val="30"/>
    </w:rPr>
  </w:style>
  <w:style w:type="character" w:customStyle="1" w:styleId="TitleHeading1Char">
    <w:name w:val="Title Heading 1 Char"/>
    <w:basedOn w:val="DefaultParagraphFont"/>
    <w:link w:val="TitleHeading1"/>
    <w:rsid w:val="00CE1085"/>
    <w:rPr>
      <w:rFonts w:ascii="Arial" w:hAnsi="Arial" w:cs="Arial"/>
      <w:b/>
      <w:noProof/>
      <w:color w:val="007377"/>
      <w:sz w:val="64"/>
      <w:szCs w:val="64"/>
    </w:rPr>
  </w:style>
  <w:style w:type="paragraph" w:customStyle="1" w:styleId="TitleDate">
    <w:name w:val="Title Date"/>
    <w:basedOn w:val="Normal"/>
    <w:link w:val="TitleDateChar"/>
    <w:qFormat/>
    <w:rsid w:val="00656549"/>
    <w:pPr>
      <w:tabs>
        <w:tab w:val="right" w:pos="6521"/>
      </w:tabs>
      <w:ind w:right="3805"/>
    </w:pPr>
    <w:rPr>
      <w:rFonts w:cs="Arial"/>
      <w:b/>
      <w:noProof/>
      <w:color w:val="007377"/>
      <w:sz w:val="24"/>
      <w:szCs w:val="24"/>
    </w:rPr>
  </w:style>
  <w:style w:type="character" w:customStyle="1" w:styleId="TitleSub-headingChar">
    <w:name w:val="Title Sub-heading Char"/>
    <w:basedOn w:val="DefaultParagraphFont"/>
    <w:link w:val="TitleSub-heading"/>
    <w:rsid w:val="008641C7"/>
    <w:rPr>
      <w:rFonts w:ascii="Arial" w:hAnsi="Arial" w:cs="Arial"/>
      <w:color w:val="007377"/>
      <w:sz w:val="30"/>
      <w:szCs w:val="30"/>
    </w:rPr>
  </w:style>
  <w:style w:type="paragraph" w:customStyle="1" w:styleId="Captions">
    <w:name w:val="Captions"/>
    <w:link w:val="CaptionsChar"/>
    <w:qFormat/>
    <w:rsid w:val="008641C7"/>
    <w:rPr>
      <w:rFonts w:ascii="Arial" w:hAnsi="Arial" w:cs="Arial"/>
      <w:i/>
      <w:iCs/>
      <w:color w:val="000000"/>
      <w:sz w:val="20"/>
      <w:szCs w:val="20"/>
    </w:rPr>
  </w:style>
  <w:style w:type="character" w:customStyle="1" w:styleId="TitleDateChar">
    <w:name w:val="Title Date Char"/>
    <w:basedOn w:val="DefaultParagraphFont"/>
    <w:link w:val="TitleDate"/>
    <w:rsid w:val="00656549"/>
    <w:rPr>
      <w:rFonts w:ascii="Arial" w:hAnsi="Arial" w:cs="Arial"/>
      <w:b/>
      <w:noProof/>
      <w:color w:val="007377"/>
      <w:sz w:val="24"/>
      <w:szCs w:val="24"/>
    </w:rPr>
  </w:style>
  <w:style w:type="paragraph" w:customStyle="1" w:styleId="Titlereferencing">
    <w:name w:val="Title referencing"/>
    <w:basedOn w:val="Regularreferencing"/>
    <w:link w:val="TitlereferencingChar"/>
    <w:qFormat/>
    <w:rsid w:val="006C5BD5"/>
    <w:rPr>
      <w:i/>
    </w:rPr>
  </w:style>
  <w:style w:type="character" w:customStyle="1" w:styleId="CaptionsChar">
    <w:name w:val="Captions Char"/>
    <w:basedOn w:val="GreyboxChar"/>
    <w:link w:val="Captions"/>
    <w:rsid w:val="008641C7"/>
    <w:rPr>
      <w:rFonts w:ascii="Arial" w:hAnsi="Arial" w:cs="Arial"/>
      <w:i/>
      <w:iCs/>
      <w:color w:val="000000"/>
      <w:sz w:val="20"/>
      <w:szCs w:val="20"/>
      <w:shd w:val="clear" w:color="auto" w:fill="DDDDDD"/>
    </w:rPr>
  </w:style>
  <w:style w:type="character" w:customStyle="1" w:styleId="TitlereferencingChar">
    <w:name w:val="Title referencing Char"/>
    <w:basedOn w:val="RegularreferencingChar"/>
    <w:link w:val="Titlereferencing"/>
    <w:rsid w:val="006C5BD5"/>
    <w:rPr>
      <w:rFonts w:ascii="Arial" w:hAnsi="Arial"/>
      <w:i/>
      <w:sz w:val="18"/>
      <w:szCs w:val="18"/>
    </w:rPr>
  </w:style>
  <w:style w:type="paragraph" w:customStyle="1" w:styleId="BulletLevel2">
    <w:name w:val="Bullet Level 2"/>
    <w:basedOn w:val="BulletLevel1"/>
    <w:link w:val="BulletLevel2Char"/>
    <w:autoRedefine/>
    <w:rsid w:val="003C587C"/>
    <w:pPr>
      <w:numPr>
        <w:ilvl w:val="1"/>
      </w:numPr>
      <w:tabs>
        <w:tab w:val="clear" w:pos="567"/>
      </w:tabs>
      <w:ind w:left="1004" w:hanging="284"/>
    </w:pPr>
  </w:style>
  <w:style w:type="paragraph" w:customStyle="1" w:styleId="BulletLevel3">
    <w:name w:val="Bullet Level 3"/>
    <w:basedOn w:val="BulletLevel2"/>
    <w:link w:val="BulletLevel3Char"/>
    <w:rsid w:val="00515CED"/>
    <w:pPr>
      <w:numPr>
        <w:ilvl w:val="2"/>
      </w:numPr>
    </w:pPr>
  </w:style>
  <w:style w:type="character" w:customStyle="1" w:styleId="BulletLevel2Char">
    <w:name w:val="Bullet Level 2 Char"/>
    <w:basedOn w:val="BulletLevel1Char"/>
    <w:link w:val="BulletLevel2"/>
    <w:rsid w:val="003C587C"/>
    <w:rPr>
      <w:rFonts w:ascii="Arial" w:hAnsi="Arial" w:cs="Arial"/>
      <w:color w:val="000000"/>
      <w:sz w:val="20"/>
      <w:szCs w:val="18"/>
    </w:rPr>
  </w:style>
  <w:style w:type="character" w:customStyle="1" w:styleId="BulletLevel3Char">
    <w:name w:val="Bullet Level 3 Char"/>
    <w:basedOn w:val="BulletLevel2Char"/>
    <w:link w:val="BulletLevel3"/>
    <w:rsid w:val="00515CED"/>
    <w:rPr>
      <w:rFonts w:ascii="Arial" w:hAnsi="Arial" w:cs="Arial"/>
      <w:color w:val="000000"/>
      <w:sz w:val="20"/>
      <w:szCs w:val="18"/>
    </w:rPr>
  </w:style>
  <w:style w:type="numbering" w:customStyle="1" w:styleId="BulletList">
    <w:name w:val="Bullet List"/>
    <w:uiPriority w:val="99"/>
    <w:rsid w:val="007F7F6C"/>
    <w:pPr>
      <w:numPr>
        <w:numId w:val="4"/>
      </w:numPr>
    </w:pPr>
  </w:style>
  <w:style w:type="character" w:customStyle="1" w:styleId="Heading3Char">
    <w:name w:val="Heading 3 Char"/>
    <w:aliases w:val="(H3) Char"/>
    <w:basedOn w:val="DefaultParagraphFont"/>
    <w:link w:val="Heading3"/>
    <w:uiPriority w:val="9"/>
    <w:rsid w:val="00FC29B5"/>
    <w:rPr>
      <w:rFonts w:ascii="Arial" w:eastAsiaTheme="majorEastAsia" w:hAnsi="Arial" w:cstheme="majorBidi"/>
      <w:b/>
      <w:bCs/>
      <w:color w:val="007377" w:themeColor="text2"/>
      <w:sz w:val="24"/>
      <w:szCs w:val="24"/>
    </w:rPr>
  </w:style>
  <w:style w:type="character" w:customStyle="1" w:styleId="Heading4Char">
    <w:name w:val="Heading 4 Char"/>
    <w:aliases w:val="(H4) Char"/>
    <w:basedOn w:val="DefaultParagraphFont"/>
    <w:link w:val="Heading4"/>
    <w:uiPriority w:val="9"/>
    <w:rsid w:val="005A0211"/>
    <w:rPr>
      <w:rFonts w:ascii="Arial" w:eastAsiaTheme="majorEastAsia" w:hAnsi="Arial" w:cstheme="majorBidi"/>
      <w:b/>
      <w:bCs/>
    </w:rPr>
  </w:style>
  <w:style w:type="character" w:customStyle="1" w:styleId="Heading5Char">
    <w:name w:val="Heading 5 Char"/>
    <w:aliases w:val="(H5) Char"/>
    <w:basedOn w:val="DefaultParagraphFont"/>
    <w:link w:val="Heading5"/>
    <w:uiPriority w:val="9"/>
    <w:rsid w:val="00D20483"/>
    <w:rPr>
      <w:rFonts w:ascii="Arial" w:eastAsiaTheme="majorEastAsia" w:hAnsi="Arial" w:cstheme="majorBidi"/>
      <w:b/>
      <w:bCs/>
      <w:color w:val="007377" w:themeColor="text2"/>
      <w:sz w:val="20"/>
      <w:szCs w:val="20"/>
    </w:rPr>
  </w:style>
  <w:style w:type="character" w:customStyle="1" w:styleId="Heading6Char">
    <w:name w:val="Heading 6 Char"/>
    <w:aliases w:val="(H6) Char"/>
    <w:basedOn w:val="DefaultParagraphFont"/>
    <w:link w:val="Heading6"/>
    <w:uiPriority w:val="9"/>
    <w:rsid w:val="003D7D13"/>
    <w:rPr>
      <w:rFonts w:ascii="Arial" w:eastAsiaTheme="majorEastAsia" w:hAnsi="Arial" w:cstheme="majorBidi"/>
      <w:b/>
      <w:bCs/>
      <w:color w:val="54585A"/>
      <w:sz w:val="20"/>
      <w:szCs w:val="20"/>
    </w:rPr>
  </w:style>
  <w:style w:type="table" w:styleId="TableGrid1">
    <w:name w:val="Table Grid 1"/>
    <w:basedOn w:val="TableNormal"/>
    <w:uiPriority w:val="99"/>
    <w:unhideWhenUsed/>
    <w:rsid w:val="0024373D"/>
    <w:pPr>
      <w:spacing w:after="0" w:line="216" w:lineRule="auto"/>
    </w:pPr>
    <w:rPr>
      <w:rFonts w:ascii="Arial" w:hAnsi="Arial"/>
      <w:sz w:val="16"/>
      <w:szCs w:val="16"/>
    </w:rPr>
    <w:tblPr>
      <w:tblStyleRowBandSize w:val="1"/>
      <w:tblStyleColBandSize w:val="1"/>
      <w:tblBorders>
        <w:top w:val="single" w:sz="8" w:space="0" w:color="007377" w:themeColor="text2"/>
        <w:bottom w:val="single" w:sz="8" w:space="0" w:color="007377" w:themeColor="text2"/>
        <w:insideH w:val="single" w:sz="8" w:space="0" w:color="007377" w:themeColor="text2"/>
      </w:tblBorders>
      <w:tblCellMar>
        <w:top w:w="108" w:type="dxa"/>
        <w:bottom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16" w:lineRule="auto"/>
        <w:ind w:leftChars="0" w:left="0" w:rightChars="0" w:right="0" w:firstLineChars="0" w:firstLine="0"/>
        <w:jc w:val="left"/>
      </w:pPr>
      <w:rPr>
        <w:rFonts w:ascii="Arial" w:hAnsi="Arial"/>
        <w:b/>
        <w:bCs/>
        <w:i w:val="0"/>
        <w:iCs w:val="0"/>
        <w:caps w:val="0"/>
        <w:smallCaps w:val="0"/>
        <w:strike w:val="0"/>
        <w:dstrike w:val="0"/>
        <w:vanish w:val="0"/>
        <w:color w:val="FFFFFF" w:themeColor="background1"/>
        <w:sz w:val="16"/>
        <w:szCs w:val="16"/>
        <w:vertAlign w:val="baseline"/>
      </w:rPr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006269"/>
      </w:tcPr>
    </w:tblStylePr>
    <w:tblStylePr w:type="lastRow">
      <w:rPr>
        <w:rFonts w:asciiTheme="minorHAnsi" w:hAnsiTheme="minorHAnsi"/>
        <w:b/>
        <w:bCs/>
        <w:i w:val="0"/>
        <w:iCs w:val="0"/>
        <w:sz w:val="16"/>
        <w:szCs w:val="16"/>
      </w:rPr>
    </w:tblStylePr>
    <w:tblStylePr w:type="firstCol">
      <w:rPr>
        <w:rFonts w:ascii="Arial" w:hAnsi="Arial"/>
        <w:b/>
        <w:bCs/>
        <w:color w:val="auto"/>
        <w:sz w:val="16"/>
        <w:szCs w:val="16"/>
      </w:rPr>
    </w:tblStylePr>
    <w:tblStylePr w:type="lastCol">
      <w:rPr>
        <w:i/>
        <w:iCs/>
      </w:rPr>
    </w:tblStylePr>
    <w:tblStylePr w:type="band1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D9D9D9"/>
      </w:tcPr>
    </w:tblStylePr>
    <w:tblStylePr w:type="band1Horz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leGrid2">
    <w:name w:val="Table Grid 2"/>
    <w:basedOn w:val="TableNormal"/>
    <w:uiPriority w:val="99"/>
    <w:unhideWhenUsed/>
    <w:rsid w:val="007630D1"/>
    <w:pPr>
      <w:spacing w:after="0" w:line="216" w:lineRule="auto"/>
    </w:pPr>
    <w:rPr>
      <w:rFonts w:ascii="Arial" w:hAnsi="Arial"/>
      <w:sz w:val="16"/>
      <w:szCs w:val="16"/>
    </w:rPr>
    <w:tblPr>
      <w:tblStyleRowBandSize w:val="1"/>
      <w:tblStyleColBandSize w:val="1"/>
      <w:tblBorders>
        <w:top w:val="single" w:sz="8" w:space="0" w:color="007377" w:themeColor="text2"/>
        <w:bottom w:val="single" w:sz="8" w:space="0" w:color="007377" w:themeColor="text2"/>
        <w:insideH w:val="single" w:sz="8" w:space="0" w:color="007377" w:themeColor="text2"/>
      </w:tblBorders>
      <w:tblCellMar>
        <w:top w:w="108" w:type="dxa"/>
        <w:bottom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/>
        <w:ind w:leftChars="0" w:left="0" w:rightChars="0" w:right="0" w:firstLineChars="0" w:firstLine="0"/>
        <w:jc w:val="center"/>
      </w:pPr>
      <w:rPr>
        <w:b/>
        <w:bCs/>
        <w:color w:val="FFFFFF" w:themeColor="background1"/>
      </w:rPr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006269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rFonts w:ascii="Arial" w:hAnsi="Arial"/>
        <w:b/>
        <w:bCs/>
        <w:i w:val="0"/>
        <w:iCs w:val="0"/>
        <w:color w:val="auto"/>
        <w:sz w:val="16"/>
        <w:szCs w:val="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top w:val="single" w:sz="8" w:space="0" w:color="CAD6D8" w:themeColor="accent4"/>
          <w:left w:val="nil"/>
          <w:bottom w:val="single" w:sz="8" w:space="0" w:color="CAD6D8" w:themeColor="accent4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1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1Horz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rPr>
        <w:color w:val="auto"/>
      </w:rPr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leGrid3">
    <w:name w:val="Table Grid 3"/>
    <w:basedOn w:val="TableGrid1"/>
    <w:uiPriority w:val="99"/>
    <w:unhideWhenUsed/>
    <w:rsid w:val="00550CFC"/>
    <w:pPr>
      <w:spacing w:line="240" w:lineRule="auto"/>
    </w:pPr>
    <w:tblPr/>
    <w:tcPr>
      <w:shd w:val="clear" w:color="auto" w:fill="auto"/>
    </w:tcPr>
    <w:tblStylePr w:type="firstRow">
      <w:pPr>
        <w:wordWrap/>
        <w:spacing w:beforeLines="0" w:beforeAutospacing="0" w:afterLines="0" w:afterAutospacing="0" w:line="216" w:lineRule="auto"/>
        <w:ind w:leftChars="0" w:left="0" w:rightChars="0" w:right="0" w:firstLineChars="0" w:firstLine="0"/>
        <w:jc w:val="center"/>
      </w:pPr>
      <w:rPr>
        <w:rFonts w:ascii="Arial" w:hAnsi="Arial"/>
        <w:b/>
        <w:bCs/>
        <w:i w:val="0"/>
        <w:iCs w:val="0"/>
        <w:caps w:val="0"/>
        <w:smallCaps w:val="0"/>
        <w:strike w:val="0"/>
        <w:dstrike w:val="0"/>
        <w:vanish w:val="0"/>
        <w:color w:val="FFFFFF" w:themeColor="background1"/>
        <w:sz w:val="16"/>
        <w:szCs w:val="16"/>
        <w:vertAlign w:val="baseline"/>
      </w:rPr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CAD6D8" w:themeColor="accent4" w:fill="006269"/>
      </w:tcPr>
    </w:tblStylePr>
    <w:tblStylePr w:type="lastRow">
      <w:rPr>
        <w:rFonts w:ascii="Arial" w:hAnsi="Arial"/>
        <w:b/>
        <w:bCs/>
        <w:i w:val="0"/>
        <w:iCs w:val="0"/>
        <w:sz w:val="16"/>
        <w:szCs w:val="16"/>
      </w:rPr>
    </w:tblStylePr>
    <w:tblStylePr w:type="firstCol">
      <w:pPr>
        <w:wordWrap/>
        <w:spacing w:line="240" w:lineRule="auto"/>
      </w:pPr>
      <w:rPr>
        <w:rFonts w:ascii="Arial" w:hAnsi="Arial"/>
        <w:b/>
        <w:bCs/>
        <w:i w:val="0"/>
        <w:iCs w:val="0"/>
        <w:color w:val="auto"/>
        <w:sz w:val="16"/>
        <w:szCs w:val="16"/>
      </w:rPr>
    </w:tblStylePr>
    <w:tblStylePr w:type="lastCol">
      <w:rPr>
        <w:b/>
        <w:bCs/>
        <w:i/>
        <w:iCs/>
      </w:rPr>
    </w:tblStylePr>
    <w:tblStylePr w:type="band1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D9D9D9"/>
      </w:tcPr>
    </w:tblStylePr>
    <w:tblStylePr w:type="band1Horz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TableGrid4">
    <w:name w:val="Table Grid 4"/>
    <w:basedOn w:val="TableNormal"/>
    <w:uiPriority w:val="99"/>
    <w:unhideWhenUsed/>
    <w:rsid w:val="000B2088"/>
    <w:pPr>
      <w:spacing w:after="0" w:line="240" w:lineRule="auto"/>
    </w:pPr>
    <w:rPr>
      <w:rFonts w:ascii="Arial" w:hAnsi="Arial"/>
      <w:sz w:val="16"/>
      <w:szCs w:val="16"/>
    </w:rPr>
    <w:tblPr>
      <w:tblStyleRowBandSize w:val="1"/>
      <w:tblStyleColBandSize w:val="1"/>
      <w:tblBorders>
        <w:top w:val="single" w:sz="8" w:space="0" w:color="007377" w:themeColor="text2"/>
        <w:bottom w:val="single" w:sz="8" w:space="0" w:color="007377" w:themeColor="text2"/>
        <w:insideH w:val="single" w:sz="8" w:space="0" w:color="007377" w:themeColor="text2"/>
      </w:tblBorders>
      <w:tblCellMar>
        <w:top w:w="108" w:type="dxa"/>
        <w:bottom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</w:pPr>
      <w:rPr>
        <w:rFonts w:ascii="Arial" w:hAnsi="Arial"/>
        <w:b/>
        <w:bCs/>
        <w:i w:val="0"/>
        <w:iCs w:val="0"/>
        <w:color w:val="FFFFFF" w:themeColor="background1"/>
        <w:sz w:val="16"/>
        <w:szCs w:val="16"/>
      </w:rPr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FFFF00" w:fill="006269"/>
      </w:tcPr>
    </w:tblStylePr>
    <w:tblStylePr w:type="lastRow">
      <w:rPr>
        <w:rFonts w:ascii="Arial" w:hAnsi="Arial"/>
        <w:b/>
        <w:bCs/>
        <w:i w:val="0"/>
        <w:iCs w:val="0"/>
        <w:color w:val="auto"/>
        <w:sz w:val="16"/>
        <w:szCs w:val="16"/>
      </w:rPr>
      <w:tblPr/>
      <w:tcPr>
        <w:tcBorders>
          <w:top w:val="single" w:sz="8" w:space="0" w:color="CAD6D8" w:themeColor="accent4"/>
          <w:left w:val="nil"/>
          <w:bottom w:val="single" w:sz="8" w:space="0" w:color="CAD6D8" w:themeColor="accent4"/>
          <w:right w:val="nil"/>
          <w:insideH w:val="nil"/>
          <w:insideV w:val="nil"/>
          <w:tl2br w:val="nil"/>
          <w:tr2bl w:val="nil"/>
        </w:tcBorders>
        <w:shd w:val="clear" w:color="FFFF00" w:fill="auto"/>
      </w:tcPr>
    </w:tblStylePr>
    <w:tblStylePr w:type="lastCol">
      <w:rPr>
        <w:b/>
        <w:bCs/>
        <w:color w:val="auto"/>
      </w:rPr>
    </w:tblStylePr>
    <w:tblStylePr w:type="band1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Vert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F3F3F3"/>
      </w:tcPr>
    </w:tblStylePr>
    <w:tblStylePr w:type="band2Horz">
      <w:tblPr/>
      <w:tcPr>
        <w:tcBorders>
          <w:top w:val="single" w:sz="8" w:space="0" w:color="007377" w:themeColor="text2"/>
          <w:left w:val="nil"/>
          <w:bottom w:val="single" w:sz="8" w:space="0" w:color="007377" w:themeColor="text2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locked/>
    <w:rsid w:val="007867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86713"/>
    <w:rPr>
      <w:rFonts w:ascii="Arial" w:hAnsi="Arial"/>
      <w:sz w:val="20"/>
    </w:rPr>
  </w:style>
  <w:style w:type="paragraph" w:customStyle="1" w:styleId="Greyboxpara">
    <w:name w:val="Grey box para"/>
    <w:basedOn w:val="Normal"/>
    <w:next w:val="Normal"/>
    <w:qFormat/>
    <w:rsid w:val="00007107"/>
    <w:pPr>
      <w:pBdr>
        <w:top w:val="single" w:sz="2" w:space="12" w:color="FFFFFF" w:themeColor="background1"/>
        <w:left w:val="single" w:sz="2" w:space="12" w:color="FFFFFF" w:themeColor="background1"/>
        <w:bottom w:val="single" w:sz="2" w:space="10" w:color="FFFFFF" w:themeColor="background1"/>
        <w:right w:val="single" w:sz="2" w:space="12" w:color="FFFFFF" w:themeColor="background1"/>
      </w:pBdr>
      <w:shd w:val="clear" w:color="auto" w:fill="F2F2F2" w:themeFill="background1" w:themeFillShade="F2"/>
      <w:ind w:left="284" w:right="284"/>
    </w:pPr>
  </w:style>
  <w:style w:type="paragraph" w:customStyle="1" w:styleId="StyleGreyboxBold">
    <w:name w:val="Style Grey box + Bold"/>
    <w:basedOn w:val="Greybox"/>
    <w:rsid w:val="008641C7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94143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4143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4143"/>
    <w:rPr>
      <w:vertAlign w:val="superscript"/>
    </w:rPr>
  </w:style>
  <w:style w:type="numbering" w:customStyle="1" w:styleId="StyleNumbered11ptBoldLeft0cmHanging05cm">
    <w:name w:val="Style Numbered 11 pt Bold Left:  0 cm Hanging:  0.5 cm"/>
    <w:basedOn w:val="NoList"/>
    <w:rsid w:val="002F203C"/>
    <w:pPr>
      <w:numPr>
        <w:numId w:val="6"/>
      </w:numPr>
    </w:pPr>
  </w:style>
  <w:style w:type="paragraph" w:customStyle="1" w:styleId="StyleAfter16pt">
    <w:name w:val="Style After:  16 pt"/>
    <w:basedOn w:val="Normal"/>
    <w:rsid w:val="00575DC5"/>
    <w:pPr>
      <w:spacing w:after="480"/>
    </w:pPr>
    <w:rPr>
      <w:rFonts w:eastAsia="Times New Roman" w:cs="Times New Roman"/>
      <w:szCs w:val="20"/>
    </w:rPr>
  </w:style>
  <w:style w:type="numbering" w:customStyle="1" w:styleId="i">
    <w:name w:val="i"/>
    <w:aliases w:val="ii,iii list 0.5 indent"/>
    <w:basedOn w:val="NoList"/>
    <w:rsid w:val="00EB1D55"/>
    <w:pPr>
      <w:numPr>
        <w:numId w:val="7"/>
      </w:numPr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BE5857"/>
    <w:rPr>
      <w:rFonts w:asciiTheme="majorHAnsi" w:eastAsiaTheme="majorEastAsia" w:hAnsiTheme="majorHAnsi" w:cstheme="majorBidi"/>
      <w:i/>
      <w:iCs/>
      <w:color w:val="616611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857"/>
    <w:rPr>
      <w:rFonts w:asciiTheme="majorHAnsi" w:eastAsiaTheme="majorEastAsia" w:hAnsiTheme="majorHAnsi" w:cstheme="majorBidi"/>
      <w:color w:val="6D7174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857"/>
    <w:rPr>
      <w:rFonts w:asciiTheme="majorHAnsi" w:eastAsiaTheme="majorEastAsia" w:hAnsiTheme="majorHAnsi" w:cstheme="majorBidi"/>
      <w:i/>
      <w:iCs/>
      <w:color w:val="6D7174" w:themeColor="text1" w:themeTint="D8"/>
      <w:sz w:val="21"/>
      <w:szCs w:val="21"/>
    </w:rPr>
  </w:style>
  <w:style w:type="numbering" w:customStyle="1" w:styleId="StyleOutlinenumberedBoldCustomColorRGB0115119Left">
    <w:name w:val="Style Outline numbered Bold Custom Color(RGB(0115119)) Left:  ..."/>
    <w:basedOn w:val="NoList"/>
    <w:rsid w:val="00BE5857"/>
    <w:pPr>
      <w:numPr>
        <w:numId w:val="8"/>
      </w:numPr>
    </w:pPr>
  </w:style>
  <w:style w:type="numbering" w:customStyle="1" w:styleId="StyleOutlinenumberedCustomColorRGB0115119Left0cm">
    <w:name w:val="Style Outline numbered Custom Color(RGB(0115119)) Left:  0 cm ..."/>
    <w:basedOn w:val="NoList"/>
    <w:rsid w:val="00900F24"/>
    <w:pPr>
      <w:numPr>
        <w:numId w:val="9"/>
      </w:numPr>
    </w:pPr>
  </w:style>
  <w:style w:type="paragraph" w:customStyle="1" w:styleId="Heading4-intro">
    <w:name w:val="Heading 4 - intro"/>
    <w:basedOn w:val="Heading4"/>
    <w:qFormat/>
    <w:rsid w:val="00F35B17"/>
  </w:style>
  <w:style w:type="paragraph" w:customStyle="1" w:styleId="Heading3-nonum">
    <w:name w:val="Heading 3 - no num"/>
    <w:basedOn w:val="Heading3"/>
    <w:next w:val="Normal"/>
    <w:autoRedefine/>
    <w:qFormat/>
    <w:rsid w:val="00382144"/>
    <w:pPr>
      <w:numPr>
        <w:ilvl w:val="0"/>
        <w:numId w:val="0"/>
      </w:numPr>
      <w:spacing w:before="240" w:after="240"/>
    </w:pPr>
    <w:rPr>
      <w:sz w:val="20"/>
      <w:szCs w:val="20"/>
    </w:rPr>
  </w:style>
  <w:style w:type="paragraph" w:customStyle="1" w:styleId="Style8ptText2Right842cmBefore200pt">
    <w:name w:val="Style 8 pt Text 2 Right:  8.42 cm Before:  200 pt"/>
    <w:basedOn w:val="Normal"/>
    <w:autoRedefine/>
    <w:rsid w:val="009F6B59"/>
    <w:pPr>
      <w:spacing w:before="3500"/>
      <w:ind w:right="4774"/>
    </w:pPr>
    <w:rPr>
      <w:rFonts w:eastAsia="Times New Roman" w:cs="Times New Roman"/>
      <w:color w:val="007377" w:themeColor="text2"/>
      <w:sz w:val="16"/>
      <w:szCs w:val="20"/>
    </w:rPr>
  </w:style>
  <w:style w:type="character" w:styleId="PlaceholderText">
    <w:name w:val="Placeholder Text"/>
    <w:basedOn w:val="DefaultParagraphFont"/>
    <w:uiPriority w:val="99"/>
    <w:semiHidden/>
    <w:locked/>
    <w:rsid w:val="00AF3247"/>
    <w:rPr>
      <w:color w:val="666666"/>
    </w:rPr>
  </w:style>
  <w:style w:type="paragraph" w:customStyle="1" w:styleId="TableHeader">
    <w:name w:val="Table Header"/>
    <w:basedOn w:val="Normal"/>
    <w:autoRedefine/>
    <w:qFormat/>
    <w:rsid w:val="0033500C"/>
    <w:pPr>
      <w:spacing w:before="0" w:after="0" w:line="240" w:lineRule="auto"/>
      <w:jc w:val="center"/>
    </w:pPr>
    <w:rPr>
      <w:b/>
      <w:bCs/>
      <w:color w:val="FFFFFF" w:themeColor="background1"/>
      <w:szCs w:val="16"/>
    </w:rPr>
  </w:style>
  <w:style w:type="paragraph" w:customStyle="1" w:styleId="Normal-tableP">
    <w:name w:val="Normal - table P"/>
    <w:basedOn w:val="Normal"/>
    <w:autoRedefine/>
    <w:qFormat/>
    <w:rsid w:val="00EB7918"/>
    <w:pPr>
      <w:tabs>
        <w:tab w:val="left" w:pos="2260"/>
      </w:tabs>
      <w:spacing w:before="0" w:after="60"/>
    </w:pPr>
    <w:rPr>
      <w:rFonts w:asciiTheme="majorHAnsi" w:eastAsia="Times New Roman" w:hAnsiTheme="majorHAnsi" w:cstheme="majorHAnsi"/>
      <w:color w:val="000000"/>
      <w:szCs w:val="20"/>
      <w:lang w:eastAsia="en-GB"/>
      <w14:textFill>
        <w14:solidFill>
          <w14:srgbClr w14:val="000000">
            <w14:lumMod w14:val="50000"/>
          </w14:srgbClr>
        </w14:solidFill>
      </w14:textFill>
    </w:rPr>
  </w:style>
  <w:style w:type="numbering" w:customStyle="1" w:styleId="CurrentList1">
    <w:name w:val="Current List1"/>
    <w:uiPriority w:val="99"/>
    <w:rsid w:val="00FC4201"/>
    <w:pPr>
      <w:numPr>
        <w:numId w:val="10"/>
      </w:numPr>
    </w:pPr>
  </w:style>
  <w:style w:type="numbering" w:customStyle="1" w:styleId="CurrentList2">
    <w:name w:val="Current List2"/>
    <w:uiPriority w:val="99"/>
    <w:rsid w:val="008A49F5"/>
    <w:pPr>
      <w:numPr>
        <w:numId w:val="11"/>
      </w:numPr>
    </w:pPr>
  </w:style>
  <w:style w:type="numbering" w:customStyle="1" w:styleId="CurrentList3">
    <w:name w:val="Current List3"/>
    <w:uiPriority w:val="99"/>
    <w:rsid w:val="008C1B78"/>
    <w:pPr>
      <w:numPr>
        <w:numId w:val="12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E6517"/>
    <w:rPr>
      <w:color w:val="605E5C"/>
      <w:shd w:val="clear" w:color="auto" w:fill="E1DFDD"/>
    </w:rPr>
  </w:style>
  <w:style w:type="numbering" w:customStyle="1" w:styleId="CurrentList4">
    <w:name w:val="Current List4"/>
    <w:uiPriority w:val="99"/>
    <w:rsid w:val="003C587C"/>
    <w:pPr>
      <w:numPr>
        <w:numId w:val="13"/>
      </w:numPr>
    </w:pPr>
  </w:style>
  <w:style w:type="numbering" w:customStyle="1" w:styleId="CurrentList5">
    <w:name w:val="Current List5"/>
    <w:uiPriority w:val="99"/>
    <w:rsid w:val="003C587C"/>
    <w:pPr>
      <w:numPr>
        <w:numId w:val="14"/>
      </w:numPr>
    </w:pPr>
  </w:style>
  <w:style w:type="numbering" w:customStyle="1" w:styleId="CurrentList6">
    <w:name w:val="Current List6"/>
    <w:uiPriority w:val="99"/>
    <w:rsid w:val="003C587C"/>
    <w:pPr>
      <w:numPr>
        <w:numId w:val="15"/>
      </w:numPr>
    </w:pPr>
  </w:style>
  <w:style w:type="numbering" w:customStyle="1" w:styleId="CurrentList7">
    <w:name w:val="Current List7"/>
    <w:uiPriority w:val="99"/>
    <w:rsid w:val="003C587C"/>
    <w:pPr>
      <w:numPr>
        <w:numId w:val="16"/>
      </w:numPr>
    </w:pPr>
  </w:style>
  <w:style w:type="numbering" w:customStyle="1" w:styleId="CurrentList8">
    <w:name w:val="Current List8"/>
    <w:uiPriority w:val="99"/>
    <w:rsid w:val="003C587C"/>
    <w:pPr>
      <w:numPr>
        <w:numId w:val="17"/>
      </w:numPr>
    </w:pPr>
  </w:style>
  <w:style w:type="numbering" w:customStyle="1" w:styleId="CurrentList9">
    <w:name w:val="Current List9"/>
    <w:uiPriority w:val="99"/>
    <w:rsid w:val="003C587C"/>
    <w:pPr>
      <w:numPr>
        <w:numId w:val="18"/>
      </w:numPr>
    </w:pPr>
  </w:style>
  <w:style w:type="numbering" w:customStyle="1" w:styleId="CurrentList10">
    <w:name w:val="Current List10"/>
    <w:uiPriority w:val="99"/>
    <w:rsid w:val="003C587C"/>
    <w:pPr>
      <w:numPr>
        <w:numId w:val="19"/>
      </w:numPr>
    </w:pPr>
  </w:style>
  <w:style w:type="paragraph" w:customStyle="1" w:styleId="Style1">
    <w:name w:val="Style1"/>
    <w:basedOn w:val="Heading3"/>
    <w:next w:val="Heading4"/>
    <w:autoRedefine/>
    <w:qFormat/>
    <w:rsid w:val="003C587C"/>
  </w:style>
  <w:style w:type="paragraph" w:customStyle="1" w:styleId="Heading2-nonum">
    <w:name w:val="Heading 2 - no num"/>
    <w:basedOn w:val="Heading2"/>
    <w:autoRedefine/>
    <w:rsid w:val="00F90F61"/>
    <w:pPr>
      <w:numPr>
        <w:ilvl w:val="0"/>
        <w:numId w:val="0"/>
      </w:numPr>
      <w:spacing w:before="0"/>
    </w:pPr>
    <w:rPr>
      <w:rFonts w:eastAsia="Times New Roman" w:cs="Times New Roman"/>
      <w:sz w:val="24"/>
      <w:szCs w:val="16"/>
    </w:rPr>
  </w:style>
  <w:style w:type="character" w:customStyle="1" w:styleId="StylePatternClearWhite">
    <w:name w:val="Style Pattern: Clear (White)"/>
    <w:basedOn w:val="DefaultParagraphFont"/>
    <w:rsid w:val="007B353D"/>
    <w:rPr>
      <w:sz w:val="16"/>
      <w:shd w:val="clear" w:color="auto" w:fill="FFFFFF"/>
    </w:rPr>
  </w:style>
  <w:style w:type="character" w:customStyle="1" w:styleId="StylePatternClearWhiteSuperscript">
    <w:name w:val="Style Pattern: Clear (White) Superscript"/>
    <w:basedOn w:val="DefaultParagraphFont"/>
    <w:rsid w:val="007B353D"/>
    <w:rPr>
      <w:sz w:val="16"/>
      <w:shd w:val="clear" w:color="auto" w:fill="FFFFFF"/>
      <w:vertAlign w:val="superscript"/>
    </w:rPr>
  </w:style>
  <w:style w:type="character" w:customStyle="1" w:styleId="StyleItalicPatternClearWhite">
    <w:name w:val="Style Italic Pattern: Clear (White)"/>
    <w:basedOn w:val="DefaultParagraphFont"/>
    <w:rsid w:val="007B353D"/>
    <w:rPr>
      <w:i/>
      <w:iCs/>
      <w:sz w:val="16"/>
      <w:shd w:val="clear" w:color="auto" w:fill="FFFFFF"/>
    </w:rPr>
  </w:style>
  <w:style w:type="character" w:customStyle="1" w:styleId="StyleHyperlinkPatternClearWhite">
    <w:name w:val="Style Hyperlink + Pattern: Clear (White)"/>
    <w:basedOn w:val="Hyperlink"/>
    <w:rsid w:val="007B353D"/>
    <w:rPr>
      <w:color w:val="004EC0"/>
      <w:sz w:val="16"/>
      <w:u w:val="single"/>
      <w:shd w:val="clear" w:color="auto" w:fill="FFFFFF"/>
    </w:rPr>
  </w:style>
  <w:style w:type="paragraph" w:customStyle="1" w:styleId="Normal-small8ptteal">
    <w:name w:val="Normal - small 8pt teal"/>
    <w:basedOn w:val="Normal"/>
    <w:next w:val="Normal"/>
    <w:qFormat/>
    <w:rsid w:val="000C7A70"/>
    <w:rPr>
      <w:color w:val="007377" w:themeColor="text2"/>
      <w:sz w:val="16"/>
      <w:szCs w:val="18"/>
    </w:rPr>
  </w:style>
  <w:style w:type="paragraph" w:customStyle="1" w:styleId="Normal-tableP9pt">
    <w:name w:val="Normal - table P 9pt"/>
    <w:basedOn w:val="Normal-tableP"/>
    <w:qFormat/>
    <w:rsid w:val="00CC5438"/>
    <w:rPr>
      <w:rFonts w:asciiTheme="minorHAnsi" w:hAnsiTheme="minorHAnsi"/>
      <w:sz w:val="18"/>
      <w:szCs w:val="18"/>
    </w:rPr>
  </w:style>
  <w:style w:type="paragraph" w:customStyle="1" w:styleId="TableHeader-9pt">
    <w:name w:val="Table Header - 9pt"/>
    <w:basedOn w:val="TableHeader"/>
    <w:qFormat/>
    <w:rsid w:val="00003CF0"/>
    <w:rPr>
      <w:sz w:val="18"/>
    </w:rPr>
  </w:style>
  <w:style w:type="paragraph" w:customStyle="1" w:styleId="BulletLevel1-9pt">
    <w:name w:val="Bullet Level 1 - 9pt"/>
    <w:basedOn w:val="BulletLevel1"/>
    <w:qFormat/>
    <w:rsid w:val="00FA682E"/>
  </w:style>
  <w:style w:type="paragraph" w:customStyle="1" w:styleId="Greyboxpara8pt">
    <w:name w:val="Grey box para 8pt"/>
    <w:basedOn w:val="Greyboxpara"/>
    <w:autoRedefine/>
    <w:qFormat/>
    <w:rsid w:val="00743CE1"/>
    <w:rPr>
      <w:sz w:val="16"/>
      <w:szCs w:val="18"/>
    </w:rPr>
  </w:style>
  <w:style w:type="paragraph" w:customStyle="1" w:styleId="Heading2-nonum-appendixD">
    <w:name w:val="Heading 2 - no  num - appendix D"/>
    <w:basedOn w:val="Heading2-nonum"/>
    <w:qFormat/>
    <w:rsid w:val="009D3A05"/>
    <w:pPr>
      <w:numPr>
        <w:numId w:val="23"/>
      </w:numPr>
    </w:pPr>
  </w:style>
  <w:style w:type="paragraph" w:customStyle="1" w:styleId="StyleHeading1H1After48pt">
    <w:name w:val="Style Heading 1(H1) + After:  48 pt"/>
    <w:basedOn w:val="Heading1"/>
    <w:rsid w:val="00382144"/>
    <w:pPr>
      <w:spacing w:after="720"/>
    </w:pPr>
    <w:rPr>
      <w:rFonts w:eastAsia="Times New Roman" w:cs="Times New Roman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locked/>
    <w:rsid w:val="00A66DF4"/>
  </w:style>
  <w:style w:type="paragraph" w:styleId="BlockText">
    <w:name w:val="Block Text"/>
    <w:basedOn w:val="Normal"/>
    <w:uiPriority w:val="99"/>
    <w:semiHidden/>
    <w:unhideWhenUsed/>
    <w:locked/>
    <w:rsid w:val="00A66DF4"/>
    <w:pPr>
      <w:pBdr>
        <w:top w:val="single" w:sz="2" w:space="10" w:color="C4CD22" w:themeColor="accent1"/>
        <w:left w:val="single" w:sz="2" w:space="10" w:color="C4CD22" w:themeColor="accent1"/>
        <w:bottom w:val="single" w:sz="2" w:space="10" w:color="C4CD22" w:themeColor="accent1"/>
        <w:right w:val="single" w:sz="2" w:space="10" w:color="C4CD22" w:themeColor="accent1"/>
      </w:pBdr>
      <w:ind w:left="1152" w:right="1152"/>
    </w:pPr>
    <w:rPr>
      <w:rFonts w:asciiTheme="minorHAnsi" w:eastAsiaTheme="minorEastAsia" w:hAnsiTheme="minorHAnsi"/>
      <w:i/>
      <w:iCs/>
      <w:color w:val="C4CD2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locked/>
    <w:rsid w:val="00A66DF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66DF4"/>
    <w:rPr>
      <w:rFonts w:ascii="Arial" w:hAnsi="Arial"/>
      <w:sz w:val="20"/>
    </w:rPr>
  </w:style>
  <w:style w:type="paragraph" w:styleId="BodyText3">
    <w:name w:val="Body Text 3"/>
    <w:basedOn w:val="Normal"/>
    <w:link w:val="BodyText3Char"/>
    <w:uiPriority w:val="99"/>
    <w:semiHidden/>
    <w:unhideWhenUsed/>
    <w:locked/>
    <w:rsid w:val="00A66DF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66DF4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locked/>
    <w:rsid w:val="00A66DF4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66DF4"/>
    <w:rPr>
      <w:rFonts w:ascii="Arial" w:hAnsi="Arial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locked/>
    <w:rsid w:val="00A66DF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66DF4"/>
    <w:rPr>
      <w:rFonts w:ascii="Arial" w:hAnsi="Arial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locked/>
    <w:rsid w:val="00A66DF4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66DF4"/>
    <w:rPr>
      <w:rFonts w:ascii="Arial" w:hAnsi="Arial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locked/>
    <w:rsid w:val="00A66DF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66DF4"/>
    <w:rPr>
      <w:rFonts w:ascii="Arial" w:hAnsi="Arial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locked/>
    <w:rsid w:val="00A66DF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66DF4"/>
    <w:rPr>
      <w:rFonts w:ascii="Arial" w:hAnsi="Arial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locked/>
    <w:rsid w:val="00A66DF4"/>
    <w:pPr>
      <w:spacing w:before="0" w:after="200" w:line="240" w:lineRule="auto"/>
    </w:pPr>
    <w:rPr>
      <w:i/>
      <w:iCs/>
      <w:color w:val="007377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locked/>
    <w:rsid w:val="00A66DF4"/>
    <w:pPr>
      <w:spacing w:before="0"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66DF4"/>
    <w:rPr>
      <w:rFonts w:ascii="Arial" w:hAnsi="Arial"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A66DF4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6DF4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A66D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6DF4"/>
    <w:rPr>
      <w:rFonts w:ascii="Arial" w:hAnsi="Arial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66DF4"/>
  </w:style>
  <w:style w:type="character" w:customStyle="1" w:styleId="DateChar">
    <w:name w:val="Date Char"/>
    <w:basedOn w:val="DefaultParagraphFont"/>
    <w:link w:val="Date"/>
    <w:uiPriority w:val="99"/>
    <w:semiHidden/>
    <w:rsid w:val="00A66DF4"/>
    <w:rPr>
      <w:rFonts w:ascii="Arial" w:hAnsi="Arial"/>
      <w:sz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A66DF4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66DF4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locked/>
    <w:rsid w:val="00A66DF4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66DF4"/>
    <w:rPr>
      <w:rFonts w:ascii="Arial" w:hAnsi="Arial"/>
      <w:sz w:val="20"/>
    </w:rPr>
  </w:style>
  <w:style w:type="paragraph" w:styleId="EnvelopeAddress">
    <w:name w:val="envelope address"/>
    <w:basedOn w:val="Normal"/>
    <w:uiPriority w:val="99"/>
    <w:semiHidden/>
    <w:unhideWhenUsed/>
    <w:locked/>
    <w:rsid w:val="00A66DF4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locked/>
    <w:rsid w:val="00A66DF4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locked/>
    <w:rsid w:val="00A66DF4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66DF4"/>
    <w:rPr>
      <w:rFonts w:ascii="Arial" w:hAnsi="Arial"/>
      <w:i/>
      <w:iCs/>
      <w:sz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locked/>
    <w:rsid w:val="00A66DF4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66DF4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locked/>
    <w:rsid w:val="00A66DF4"/>
    <w:pPr>
      <w:spacing w:before="0"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locked/>
    <w:rsid w:val="00A66DF4"/>
    <w:pPr>
      <w:spacing w:before="0"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locked/>
    <w:rsid w:val="00A66DF4"/>
    <w:pPr>
      <w:spacing w:before="0"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locked/>
    <w:rsid w:val="00A66DF4"/>
    <w:pPr>
      <w:spacing w:before="0"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locked/>
    <w:rsid w:val="00A66DF4"/>
    <w:pPr>
      <w:spacing w:before="0"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locked/>
    <w:rsid w:val="00A66DF4"/>
    <w:pPr>
      <w:spacing w:before="0"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locked/>
    <w:rsid w:val="00A66DF4"/>
    <w:pPr>
      <w:spacing w:before="0"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locked/>
    <w:rsid w:val="00A66DF4"/>
    <w:pPr>
      <w:spacing w:before="0"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locked/>
    <w:rsid w:val="00A66DF4"/>
    <w:pPr>
      <w:spacing w:before="0"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locked/>
    <w:rsid w:val="00A66DF4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locked/>
    <w:rsid w:val="00A66DF4"/>
    <w:pPr>
      <w:pBdr>
        <w:top w:val="single" w:sz="4" w:space="10" w:color="C4CD22" w:themeColor="accent1"/>
        <w:bottom w:val="single" w:sz="4" w:space="10" w:color="C4CD22" w:themeColor="accent1"/>
      </w:pBdr>
      <w:spacing w:before="360" w:after="360"/>
      <w:ind w:left="864" w:right="864"/>
      <w:jc w:val="center"/>
    </w:pPr>
    <w:rPr>
      <w:i/>
      <w:iCs/>
      <w:color w:val="C4CD2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DF4"/>
    <w:rPr>
      <w:rFonts w:ascii="Arial" w:hAnsi="Arial"/>
      <w:i/>
      <w:iCs/>
      <w:color w:val="C4CD22" w:themeColor="accent1"/>
      <w:sz w:val="20"/>
    </w:rPr>
  </w:style>
  <w:style w:type="paragraph" w:styleId="List">
    <w:name w:val="List"/>
    <w:basedOn w:val="Normal"/>
    <w:uiPriority w:val="99"/>
    <w:semiHidden/>
    <w:unhideWhenUsed/>
    <w:rsid w:val="00A66DF4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66DF4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66DF4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66DF4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66DF4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66DF4"/>
    <w:pPr>
      <w:numPr>
        <w:numId w:val="2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66DF4"/>
    <w:pPr>
      <w:numPr>
        <w:numId w:val="2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66DF4"/>
    <w:pPr>
      <w:numPr>
        <w:numId w:val="2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66DF4"/>
    <w:pPr>
      <w:numPr>
        <w:numId w:val="2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66DF4"/>
    <w:pPr>
      <w:numPr>
        <w:numId w:val="2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locked/>
    <w:rsid w:val="00A66DF4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locked/>
    <w:rsid w:val="00A66DF4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locked/>
    <w:rsid w:val="00A66DF4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locked/>
    <w:rsid w:val="00A66DF4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locked/>
    <w:rsid w:val="00A66DF4"/>
    <w:pPr>
      <w:spacing w:after="120"/>
      <w:ind w:left="1415"/>
      <w:contextualSpacing/>
    </w:pPr>
  </w:style>
  <w:style w:type="paragraph" w:styleId="ListNumber2">
    <w:name w:val="List Number 2"/>
    <w:basedOn w:val="Normal"/>
    <w:uiPriority w:val="99"/>
    <w:semiHidden/>
    <w:unhideWhenUsed/>
    <w:rsid w:val="00A66DF4"/>
    <w:pPr>
      <w:numPr>
        <w:numId w:val="2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66DF4"/>
    <w:pPr>
      <w:numPr>
        <w:numId w:val="3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66DF4"/>
    <w:pPr>
      <w:numPr>
        <w:numId w:val="3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66DF4"/>
    <w:pPr>
      <w:numPr>
        <w:numId w:val="32"/>
      </w:numPr>
      <w:contextualSpacing/>
    </w:pPr>
  </w:style>
  <w:style w:type="paragraph" w:styleId="MacroText">
    <w:name w:val="macro"/>
    <w:link w:val="MacroTextChar"/>
    <w:uiPriority w:val="99"/>
    <w:semiHidden/>
    <w:unhideWhenUsed/>
    <w:locked/>
    <w:rsid w:val="00A66DF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83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66DF4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locked/>
    <w:rsid w:val="00A66DF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66DF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rsid w:val="00A66DF4"/>
    <w:pPr>
      <w:spacing w:after="0" w:line="240" w:lineRule="auto"/>
    </w:pPr>
    <w:rPr>
      <w:rFonts w:ascii="Arial" w:hAnsi="Arial"/>
      <w:sz w:val="20"/>
    </w:rPr>
  </w:style>
  <w:style w:type="paragraph" w:styleId="NormalWeb">
    <w:name w:val="Normal (Web)"/>
    <w:basedOn w:val="Normal"/>
    <w:uiPriority w:val="99"/>
    <w:semiHidden/>
    <w:unhideWhenUsed/>
    <w:rsid w:val="00A66DF4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66DF4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locked/>
    <w:rsid w:val="00A66DF4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66DF4"/>
    <w:rPr>
      <w:rFonts w:ascii="Arial" w:hAnsi="Arial"/>
      <w:sz w:val="20"/>
    </w:rPr>
  </w:style>
  <w:style w:type="paragraph" w:styleId="PlainText">
    <w:name w:val="Plain Text"/>
    <w:basedOn w:val="Normal"/>
    <w:link w:val="PlainTextChar"/>
    <w:uiPriority w:val="99"/>
    <w:semiHidden/>
    <w:unhideWhenUsed/>
    <w:locked/>
    <w:rsid w:val="00A66DF4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6DF4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locked/>
    <w:rsid w:val="00A66DF4"/>
    <w:pPr>
      <w:spacing w:before="200"/>
      <w:ind w:left="864" w:right="864"/>
      <w:jc w:val="center"/>
    </w:pPr>
    <w:rPr>
      <w:i/>
      <w:iCs/>
      <w:color w:val="7C8285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DF4"/>
    <w:rPr>
      <w:rFonts w:ascii="Arial" w:hAnsi="Arial"/>
      <w:i/>
      <w:iCs/>
      <w:color w:val="7C8285" w:themeColor="text1" w:themeTint="BF"/>
      <w:sz w:val="20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locked/>
    <w:rsid w:val="00A66DF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66DF4"/>
    <w:rPr>
      <w:rFonts w:ascii="Arial" w:hAnsi="Arial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locked/>
    <w:rsid w:val="00A66DF4"/>
    <w:pPr>
      <w:spacing w:before="0"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66DF4"/>
    <w:rPr>
      <w:rFonts w:ascii="Arial" w:hAnsi="Arial"/>
      <w:sz w:val="20"/>
    </w:rPr>
  </w:style>
  <w:style w:type="paragraph" w:styleId="Subtitle">
    <w:name w:val="Subtitle"/>
    <w:basedOn w:val="Normal"/>
    <w:next w:val="Normal"/>
    <w:link w:val="SubtitleChar"/>
    <w:uiPriority w:val="11"/>
    <w:locked/>
    <w:rsid w:val="00A66DF4"/>
    <w:pPr>
      <w:numPr>
        <w:ilvl w:val="1"/>
      </w:numPr>
    </w:pPr>
    <w:rPr>
      <w:rFonts w:asciiTheme="minorHAnsi" w:eastAsiaTheme="minorEastAsia" w:hAnsiTheme="minorHAnsi"/>
      <w:color w:val="8E9396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66DF4"/>
    <w:rPr>
      <w:rFonts w:eastAsiaTheme="minorEastAsia"/>
      <w:color w:val="8E9396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66DF4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66DF4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rsid w:val="00A66DF4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A66DF4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A66DF4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66DF4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66DF4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66DF4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66DF4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66DF4"/>
    <w:pPr>
      <w:spacing w:after="100"/>
      <w:ind w:left="1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aitsl.sharepoint.com/OfficeTemplates/AITSL%20Document%20(photo%20cover%20with%20sample).dotx" TargetMode="External"/></Relationships>
</file>

<file path=word/theme/theme1.xml><?xml version="1.0" encoding="utf-8"?>
<a:theme xmlns:a="http://schemas.openxmlformats.org/drawingml/2006/main" name="AIT-THEME">
  <a:themeElements>
    <a:clrScheme name="AITSL theme">
      <a:dk1>
        <a:srgbClr val="54585A"/>
      </a:dk1>
      <a:lt1>
        <a:sysClr val="window" lastClr="FFFFFF"/>
      </a:lt1>
      <a:dk2>
        <a:srgbClr val="007377"/>
      </a:dk2>
      <a:lt2>
        <a:srgbClr val="EAE9EA"/>
      </a:lt2>
      <a:accent1>
        <a:srgbClr val="C4CD22"/>
      </a:accent1>
      <a:accent2>
        <a:srgbClr val="F1F2D2"/>
      </a:accent2>
      <a:accent3>
        <a:srgbClr val="E3E5A0"/>
      </a:accent3>
      <a:accent4>
        <a:srgbClr val="CAD6D8"/>
      </a:accent4>
      <a:accent5>
        <a:srgbClr val="93B0B3"/>
      </a:accent5>
      <a:accent6>
        <a:srgbClr val="5B9094"/>
      </a:accent6>
      <a:hlink>
        <a:srgbClr val="C4CD22"/>
      </a:hlink>
      <a:folHlink>
        <a:srgbClr val="A19FA2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2E82F062D93240B0A95D73FD05B8BC" ma:contentTypeVersion="2" ma:contentTypeDescription="Create a new document." ma:contentTypeScope="" ma:versionID="be6d255a070f3fc237b02ca6586ffd2e">
  <xsd:schema xmlns:xsd="http://www.w3.org/2001/XMLSchema" xmlns:xs="http://www.w3.org/2001/XMLSchema" xmlns:p="http://schemas.microsoft.com/office/2006/metadata/properties" xmlns:ns2="5a5e05eb-0763-402e-9d97-91b27dddcb79" targetNamespace="http://schemas.microsoft.com/office/2006/metadata/properties" ma:root="true" ma:fieldsID="d3540b6bbba1645140461dd8d599d181" ns2:_="">
    <xsd:import namespace="5a5e05eb-0763-402e-9d97-91b27dddc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e05eb-0763-402e-9d97-91b27dddc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311B3B-BE40-49DA-A38F-E7D70BFCF6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E68E38-DAB3-4AD5-85B2-EE47D153C1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6126D-5817-430A-BFC3-072D0561674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a5e05eb-0763-402e-9d97-91b27dddcb79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9EE5422-331D-4B99-B0E8-AC2B984DC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5e05eb-0763-402e-9d97-91b27dddcb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AITSL%20Document%20(photo%20cover%20with%20sample)</Template>
  <TotalTime>0</TotalTime>
  <Pages>3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Australian Professional Experience Guidelines</vt:lpstr>
    </vt:vector>
  </TitlesOfParts>
  <Company>AITSL</Company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Experience Placement Plan</dc:title>
  <dc:creator>Ben Hooper</dc:creator>
  <cp:keywords/>
  <cp:lastModifiedBy>Ryan Rogers</cp:lastModifiedBy>
  <cp:revision>2</cp:revision>
  <cp:lastPrinted>2024-10-08T04:25:00Z</cp:lastPrinted>
  <dcterms:created xsi:type="dcterms:W3CDTF">2024-10-18T05:49:00Z</dcterms:created>
  <dcterms:modified xsi:type="dcterms:W3CDTF">2024-10-18T05:49:00Z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0x010100172E82F062D93240B0A95D73FD05B8BC</vt:lpwstr>
  </property>
</Properties>
</file>